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BAAD27" w14:textId="77777777" w:rsidR="00E72BAF" w:rsidRPr="000A3572" w:rsidRDefault="00577ADF" w:rsidP="00FC3EE6">
      <w:pPr>
        <w:tabs>
          <w:tab w:val="left" w:pos="-1260"/>
        </w:tabs>
        <w:ind w:left="-1170" w:hanging="90"/>
        <w:rPr>
          <w:b/>
          <w:color w:val="1F497D" w:themeColor="text2"/>
          <w:sz w:val="40"/>
          <w:szCs w:val="40"/>
        </w:rPr>
      </w:pPr>
      <w:r w:rsidRPr="000A357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2363" behindDoc="0" locked="0" layoutInCell="1" allowOverlap="1" wp14:anchorId="3FE6A04B" wp14:editId="0DA0264E">
                <wp:simplePos x="0" y="0"/>
                <wp:positionH relativeFrom="column">
                  <wp:posOffset>2461259</wp:posOffset>
                </wp:positionH>
                <wp:positionV relativeFrom="paragraph">
                  <wp:posOffset>4003040</wp:posOffset>
                </wp:positionV>
                <wp:extent cx="2847975" cy="1344295"/>
                <wp:effectExtent l="0" t="0" r="0" b="190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344295"/>
                        </a:xfrm>
                        <a:prstGeom prst="ellipse">
                          <a:avLst/>
                        </a:prstGeom>
                        <a:solidFill>
                          <a:srgbClr val="B9CE3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CCAA24" w14:textId="77777777" w:rsidR="00577ADF" w:rsidRPr="00577ADF" w:rsidRDefault="00577ADF" w:rsidP="00577ADF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ADF">
                              <w:rPr>
                                <w:color w:val="00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Jane </w:t>
                            </w:r>
                            <w:proofErr w:type="spellStart"/>
                            <w:r w:rsidRPr="00577ADF">
                              <w:rPr>
                                <w:color w:val="00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Riebold</w:t>
                            </w:r>
                            <w:proofErr w:type="spellEnd"/>
                          </w:p>
                          <w:p w14:paraId="1EA7ED10" w14:textId="77777777" w:rsidR="00577ADF" w:rsidRPr="00577ADF" w:rsidRDefault="00577ADF" w:rsidP="00577ADF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ADF">
                              <w:rPr>
                                <w:color w:val="00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&amp;</w:t>
                            </w:r>
                          </w:p>
                          <w:p w14:paraId="2B3E4B51" w14:textId="77777777" w:rsidR="00577ADF" w:rsidRPr="00577ADF" w:rsidRDefault="00577ADF" w:rsidP="00577ADF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77ADF">
                              <w:rPr>
                                <w:color w:val="00000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Amanda Gerson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left:0;text-align:left;margin-left:193.8pt;margin-top:315.2pt;width:224.25pt;height:105.85pt;z-index:251642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" fillcolor="#b9ce3e" stroked="f" strokeweight="2pt">
                <v:textbox>
                  <w:txbxContent>
                    <w:p w14:paraId="38CCAA24" w14:textId="77777777" w:rsidR="00577ADF" w:rsidRPr="00577ADF" w:rsidRDefault="00577ADF" w:rsidP="00577ADF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ADF">
                        <w:rPr>
                          <w:color w:val="00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Jane </w:t>
                      </w:r>
                      <w:proofErr w:type="spellStart"/>
                      <w:r w:rsidRPr="00577ADF">
                        <w:rPr>
                          <w:color w:val="00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Riebold</w:t>
                      </w:r>
                      <w:proofErr w:type="spellEnd"/>
                    </w:p>
                    <w:p w14:paraId="1EA7ED10" w14:textId="77777777" w:rsidR="00577ADF" w:rsidRPr="00577ADF" w:rsidRDefault="00577ADF" w:rsidP="00577ADF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ADF">
                        <w:rPr>
                          <w:color w:val="00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&amp;</w:t>
                      </w:r>
                    </w:p>
                    <w:p w14:paraId="2B3E4B51" w14:textId="77777777" w:rsidR="00577ADF" w:rsidRPr="00577ADF" w:rsidRDefault="00577ADF" w:rsidP="00577ADF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77ADF">
                        <w:rPr>
                          <w:color w:val="00000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Amanda Gerson</w:t>
                      </w:r>
                    </w:p>
                  </w:txbxContent>
                </v:textbox>
              </v:oval>
            </w:pict>
          </mc:Fallback>
        </mc:AlternateContent>
      </w:r>
      <w:r w:rsidR="001E7700" w:rsidRPr="000A357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5188" behindDoc="0" locked="0" layoutInCell="1" allowOverlap="1" wp14:anchorId="53EA4119" wp14:editId="5CD02FDA">
                <wp:simplePos x="0" y="0"/>
                <wp:positionH relativeFrom="column">
                  <wp:posOffset>-687597</wp:posOffset>
                </wp:positionH>
                <wp:positionV relativeFrom="paragraph">
                  <wp:posOffset>4537075</wp:posOffset>
                </wp:positionV>
                <wp:extent cx="2432050" cy="1000125"/>
                <wp:effectExtent l="0" t="0" r="6350" b="952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10001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-54.1pt;margin-top:357.25pt;width:191.5pt;height:78.75pt;z-index:251635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" fillcolor="#622423 [1605]" stroked="f" strokeweight="2pt"/>
            </w:pict>
          </mc:Fallback>
        </mc:AlternateContent>
      </w:r>
      <w:r w:rsidR="001E7700" w:rsidRPr="000A357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6213" behindDoc="0" locked="0" layoutInCell="1" allowOverlap="1" wp14:anchorId="39C89AE2" wp14:editId="5FEA9E06">
                <wp:simplePos x="0" y="0"/>
                <wp:positionH relativeFrom="column">
                  <wp:posOffset>-918713</wp:posOffset>
                </wp:positionH>
                <wp:positionV relativeFrom="paragraph">
                  <wp:posOffset>4655928</wp:posOffset>
                </wp:positionV>
                <wp:extent cx="2842895" cy="2132534"/>
                <wp:effectExtent l="0" t="0" r="14605" b="127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895" cy="2132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49349" w14:textId="77777777" w:rsidR="006879C5" w:rsidRDefault="00A66835" w:rsidP="006879C5">
                            <w:pPr>
                              <w:spacing w:before="100" w:after="100"/>
                              <w:jc w:val="center"/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</w:rPr>
                            </w:pPr>
                            <w:r w:rsidRPr="001E7700"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</w:rPr>
                              <w:t xml:space="preserve">How much fiber </w:t>
                            </w:r>
                          </w:p>
                          <w:p w14:paraId="34B315F0" w14:textId="77777777" w:rsidR="00A66835" w:rsidRPr="00D101B2" w:rsidRDefault="00A66835" w:rsidP="006879C5">
                            <w:pPr>
                              <w:spacing w:before="100" w:after="100"/>
                              <w:jc w:val="center"/>
                              <w:rPr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 w:rsidRPr="001E7700">
                              <w:rPr>
                                <w:b/>
                                <w:color w:val="9BBB59" w:themeColor="accent3"/>
                                <w:sz w:val="40"/>
                                <w:szCs w:val="40"/>
                              </w:rPr>
                              <w:t>do I need</w:t>
                            </w:r>
                            <w:r w:rsidRPr="00D101B2">
                              <w:rPr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555D576D" w14:textId="77777777" w:rsidR="00A66835" w:rsidRPr="00A66835" w:rsidRDefault="00A66835" w:rsidP="00A6683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/>
                              <w:ind w:left="81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6683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25 grams for women </w:t>
                            </w:r>
                          </w:p>
                          <w:p w14:paraId="78EFD61F" w14:textId="77777777" w:rsidR="00A66835" w:rsidRPr="00A66835" w:rsidRDefault="00A66835" w:rsidP="00A6683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/>
                              <w:ind w:left="81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6683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38 grams for men</w:t>
                            </w:r>
                          </w:p>
                          <w:p w14:paraId="23F66830" w14:textId="77777777" w:rsidR="00A66835" w:rsidRDefault="00A66835" w:rsidP="00A6683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/>
                              <w:ind w:left="81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Over</w:t>
                            </w:r>
                            <w:r w:rsidRPr="00D101B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age 50</w:t>
                            </w:r>
                          </w:p>
                          <w:p w14:paraId="3F07B5E8" w14:textId="77777777" w:rsidR="00A66835" w:rsidRDefault="00A66835" w:rsidP="00A66835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before="100" w:beforeAutospacing="1" w:after="100" w:afterAutospacing="1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101B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21 grams</w:t>
                            </w:r>
                            <w:r w:rsidRPr="00D101B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for women </w:t>
                            </w:r>
                          </w:p>
                          <w:p w14:paraId="25DA4F2A" w14:textId="77777777" w:rsidR="00A66835" w:rsidRPr="00D101B2" w:rsidRDefault="00A66835" w:rsidP="00A66835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spacing w:before="100" w:beforeAutospacing="1" w:after="100" w:afterAutospacing="1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101B2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30 grams</w:t>
                            </w:r>
                            <w:r w:rsidRPr="00D101B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for men.</w:t>
                            </w:r>
                          </w:p>
                          <w:p w14:paraId="431BB57B" w14:textId="77777777" w:rsidR="00A66835" w:rsidRPr="008E2C19" w:rsidRDefault="00A66835" w:rsidP="005F3764">
                            <w:pPr>
                              <w:pStyle w:val="PULLQUOTE"/>
                              <w:rPr>
                                <w:color w:val="BBCC3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-72.3pt;margin-top:366.6pt;width:223.85pt;height:167.9pt;z-index:251636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" filled="f" stroked="f">
                <v:textbox inset="0,0,0,0">
                  <w:txbxContent>
                    <w:p w14:paraId="30A49349" w14:textId="77777777" w:rsidR="006879C5" w:rsidRDefault="00A66835" w:rsidP="006879C5">
                      <w:pPr>
                        <w:spacing w:before="100" w:after="100"/>
                        <w:jc w:val="center"/>
                        <w:rPr>
                          <w:b/>
                          <w:color w:val="9BBB59" w:themeColor="accent3"/>
                          <w:sz w:val="40"/>
                          <w:szCs w:val="40"/>
                        </w:rPr>
                      </w:pPr>
                      <w:r w:rsidRPr="001E7700">
                        <w:rPr>
                          <w:b/>
                          <w:color w:val="9BBB59" w:themeColor="accent3"/>
                          <w:sz w:val="40"/>
                          <w:szCs w:val="40"/>
                        </w:rPr>
                        <w:t xml:space="preserve">How much fiber </w:t>
                      </w:r>
                    </w:p>
                    <w:p w14:paraId="34B315F0" w14:textId="77777777" w:rsidR="00A66835" w:rsidRPr="00D101B2" w:rsidRDefault="00A66835" w:rsidP="006879C5">
                      <w:pPr>
                        <w:spacing w:before="100" w:after="100"/>
                        <w:jc w:val="center"/>
                        <w:rPr>
                          <w:b/>
                          <w:color w:val="632423" w:themeColor="accent2" w:themeShade="80"/>
                          <w:sz w:val="32"/>
                          <w:szCs w:val="32"/>
                        </w:rPr>
                      </w:pPr>
                      <w:r w:rsidRPr="001E7700">
                        <w:rPr>
                          <w:b/>
                          <w:color w:val="9BBB59" w:themeColor="accent3"/>
                          <w:sz w:val="40"/>
                          <w:szCs w:val="40"/>
                        </w:rPr>
                        <w:t>do I need</w:t>
                      </w:r>
                      <w:r w:rsidRPr="00D101B2">
                        <w:rPr>
                          <w:b/>
                          <w:color w:val="632423" w:themeColor="accent2" w:themeShade="80"/>
                          <w:sz w:val="32"/>
                          <w:szCs w:val="32"/>
                        </w:rPr>
                        <w:t>?</w:t>
                      </w:r>
                    </w:p>
                    <w:p w14:paraId="555D576D" w14:textId="77777777" w:rsidR="00A66835" w:rsidRPr="00A66835" w:rsidRDefault="00A66835" w:rsidP="00A6683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before="100" w:beforeAutospacing="1" w:after="100" w:afterAutospacing="1"/>
                        <w:ind w:left="810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6683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25 grams for women </w:t>
                      </w:r>
                    </w:p>
                    <w:p w14:paraId="78EFD61F" w14:textId="77777777" w:rsidR="00A66835" w:rsidRPr="00A66835" w:rsidRDefault="00A66835" w:rsidP="00A6683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before="100" w:beforeAutospacing="1" w:after="100" w:afterAutospacing="1"/>
                        <w:ind w:left="810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6683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38 grams for men</w:t>
                      </w:r>
                    </w:p>
                    <w:p w14:paraId="23F66830" w14:textId="77777777" w:rsidR="00A66835" w:rsidRDefault="00A66835" w:rsidP="00A6683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before="100" w:beforeAutospacing="1" w:after="100" w:afterAutospacing="1"/>
                        <w:ind w:left="81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Over</w:t>
                      </w:r>
                      <w:r w:rsidRPr="00D101B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age 50</w:t>
                      </w:r>
                    </w:p>
                    <w:p w14:paraId="3F07B5E8" w14:textId="77777777" w:rsidR="00A66835" w:rsidRDefault="00A66835" w:rsidP="00A66835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spacing w:before="100" w:beforeAutospacing="1" w:after="100" w:afterAutospacing="1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101B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21 grams</w:t>
                      </w:r>
                      <w:r w:rsidRPr="00D101B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for women </w:t>
                      </w:r>
                    </w:p>
                    <w:p w14:paraId="25DA4F2A" w14:textId="77777777" w:rsidR="00A66835" w:rsidRPr="00D101B2" w:rsidRDefault="00A66835" w:rsidP="00A66835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spacing w:before="100" w:beforeAutospacing="1" w:after="100" w:afterAutospacing="1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101B2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30 grams</w:t>
                      </w:r>
                      <w:r w:rsidRPr="00D101B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for men.</w:t>
                      </w:r>
                    </w:p>
                    <w:p w14:paraId="431BB57B" w14:textId="77777777" w:rsidR="00A66835" w:rsidRPr="008E2C19" w:rsidRDefault="00A66835" w:rsidP="005F3764">
                      <w:pPr>
                        <w:pStyle w:val="PULLQUOTE"/>
                        <w:rPr>
                          <w:color w:val="BBCC3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835" w:rsidRPr="000A357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46BD48C9" wp14:editId="669E237B">
                <wp:simplePos x="0" y="0"/>
                <wp:positionH relativeFrom="column">
                  <wp:posOffset>6176010</wp:posOffset>
                </wp:positionH>
                <wp:positionV relativeFrom="paragraph">
                  <wp:posOffset>-353060</wp:posOffset>
                </wp:positionV>
                <wp:extent cx="2428240" cy="3238500"/>
                <wp:effectExtent l="38100" t="38100" r="29210" b="38100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240" cy="32385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76200">
                          <a:solidFill>
                            <a:srgbClr val="BBCC3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F9404" w14:textId="77777777" w:rsidR="00A66835" w:rsidRPr="005D2B4E" w:rsidRDefault="00A66835" w:rsidP="00A66835">
                            <w:pPr>
                              <w:pStyle w:val="PhotoBox"/>
                              <w:ind w:left="9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7A5EFF" wp14:editId="7C9B06AB">
                                  <wp:extent cx="2294782" cy="3157268"/>
                                  <wp:effectExtent l="0" t="0" r="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3824" cy="315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486.3pt;margin-top:-27.8pt;width:187.55pt;height:255pt;z-index:-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" fillcolor="#969696" strokecolor="#bbcc30" strokeweight="6pt">
                <v:textbox style="mso-fit-shape-to-text:t" inset="0,0,0,0">
                  <w:txbxContent>
                    <w:p w:rsidR="00A66835" w:rsidRPr="005D2B4E" w:rsidRDefault="00A66835" w:rsidP="00A66835">
                      <w:pPr>
                        <w:pStyle w:val="PhotoBox"/>
                        <w:ind w:left="9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CFA87D" wp14:editId="697FC988">
                            <wp:extent cx="2294782" cy="3157268"/>
                            <wp:effectExtent l="0" t="0" r="0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3824" cy="315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4081" w:rsidRPr="000A357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C40511" wp14:editId="0A033FC9">
                <wp:simplePos x="0" y="0"/>
                <wp:positionH relativeFrom="column">
                  <wp:posOffset>-867410</wp:posOffset>
                </wp:positionH>
                <wp:positionV relativeFrom="paragraph">
                  <wp:posOffset>17145</wp:posOffset>
                </wp:positionV>
                <wp:extent cx="2787650" cy="4638675"/>
                <wp:effectExtent l="0" t="0" r="12700" b="9525"/>
                <wp:wrapSquare wrapText="bothSides"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463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D1DA3" w14:textId="77777777" w:rsidR="00A66835" w:rsidRPr="001E7700" w:rsidRDefault="00A66835" w:rsidP="006F5E49">
                            <w:pPr>
                              <w:spacing w:before="240"/>
                              <w:outlineLvl w:val="0"/>
                              <w:rPr>
                                <w:b/>
                                <w:bCs/>
                                <w:color w:val="632423" w:themeColor="accent2" w:themeShade="80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1E7700">
                              <w:rPr>
                                <w:b/>
                                <w:bCs/>
                                <w:color w:val="632423" w:themeColor="accent2" w:themeShade="80"/>
                                <w:kern w:val="36"/>
                                <w:sz w:val="40"/>
                                <w:szCs w:val="40"/>
                              </w:rPr>
                              <w:t>What is Fiber?</w:t>
                            </w:r>
                          </w:p>
                          <w:p w14:paraId="0246A161" w14:textId="77777777" w:rsidR="00A66835" w:rsidRPr="006879C5" w:rsidRDefault="00A66835" w:rsidP="006F5E4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40" w:after="0" w:line="240" w:lineRule="auto"/>
                              <w:outlineLvl w:val="0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F243E" w:themeColor="text2" w:themeShade="80"/>
                                <w:kern w:val="36"/>
                                <w:sz w:val="28"/>
                                <w:szCs w:val="28"/>
                              </w:rPr>
                            </w:pPr>
                            <w:r w:rsidRPr="00C151FF">
                              <w:rPr>
                                <w:rFonts w:ascii="Times New Roman" w:eastAsia="Times New Roman" w:hAnsi="Times New Roman"/>
                                <w:bCs/>
                                <w:i/>
                                <w:kern w:val="36"/>
                                <w:sz w:val="28"/>
                                <w:szCs w:val="28"/>
                              </w:rPr>
                              <w:t>Soluble Fiber:</w:t>
                            </w:r>
                            <w:r w:rsidRPr="00C151FF">
                              <w:rPr>
                                <w:rFonts w:ascii="Times New Roman" w:eastAsia="Times New Roman" w:hAnsi="Times New Roman"/>
                                <w:bCs/>
                                <w:kern w:val="36"/>
                                <w:sz w:val="28"/>
                                <w:szCs w:val="28"/>
                              </w:rPr>
                              <w:t xml:space="preserve"> The gel-forming type</w:t>
                            </w:r>
                            <w:r w:rsidRPr="006879C5">
                              <w:rPr>
                                <w:rFonts w:ascii="Times New Roman" w:eastAsia="Times New Roman" w:hAnsi="Times New Roman"/>
                                <w:bCs/>
                                <w:color w:val="0F243E" w:themeColor="text2" w:themeShade="80"/>
                                <w:kern w:val="36"/>
                                <w:sz w:val="28"/>
                                <w:szCs w:val="28"/>
                              </w:rPr>
                              <w:t>: oats, nuts, seeds, beans, strawberries, and some vegetables</w:t>
                            </w:r>
                          </w:p>
                          <w:p w14:paraId="6AA9AB53" w14:textId="77777777" w:rsidR="00A66835" w:rsidRPr="006879C5" w:rsidRDefault="00A66835" w:rsidP="006F5E4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40" w:after="0" w:line="240" w:lineRule="auto"/>
                              <w:outlineLvl w:val="0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0F243E" w:themeColor="text2" w:themeShade="80"/>
                                <w:kern w:val="36"/>
                                <w:sz w:val="28"/>
                                <w:szCs w:val="28"/>
                              </w:rPr>
                            </w:pPr>
                            <w:r w:rsidRPr="00C151FF">
                              <w:rPr>
                                <w:rFonts w:ascii="Times New Roman" w:eastAsia="Times New Roman" w:hAnsi="Times New Roman"/>
                                <w:bCs/>
                                <w:i/>
                                <w:kern w:val="36"/>
                                <w:sz w:val="28"/>
                                <w:szCs w:val="28"/>
                              </w:rPr>
                              <w:t>Insoluble Fiber:</w:t>
                            </w:r>
                            <w:r w:rsidRPr="00C151FF">
                              <w:rPr>
                                <w:rFonts w:ascii="Times New Roman" w:eastAsia="Times New Roman" w:hAnsi="Times New Roman"/>
                                <w:bCs/>
                                <w:kern w:val="36"/>
                                <w:sz w:val="28"/>
                                <w:szCs w:val="28"/>
                              </w:rPr>
                              <w:t xml:space="preserve"> The bulk-forming type</w:t>
                            </w:r>
                            <w:r w:rsidRPr="006879C5">
                              <w:rPr>
                                <w:rFonts w:ascii="Times New Roman" w:eastAsia="Times New Roman" w:hAnsi="Times New Roman"/>
                                <w:bCs/>
                                <w:color w:val="0F243E" w:themeColor="text2" w:themeShade="80"/>
                                <w:kern w:val="36"/>
                                <w:sz w:val="28"/>
                                <w:szCs w:val="28"/>
                              </w:rPr>
                              <w:t>: whole wheat, whole grain, and some vegetables</w:t>
                            </w:r>
                          </w:p>
                          <w:p w14:paraId="0A1E8BFD" w14:textId="77777777" w:rsidR="00A66835" w:rsidRPr="00C151FF" w:rsidRDefault="00A66835" w:rsidP="00AE4081">
                            <w:pPr>
                              <w:pStyle w:val="ListParagraph"/>
                              <w:spacing w:before="240" w:after="0" w:line="240" w:lineRule="auto"/>
                              <w:outlineLvl w:val="0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kern w:val="36"/>
                                <w:sz w:val="28"/>
                                <w:szCs w:val="28"/>
                              </w:rPr>
                            </w:pPr>
                          </w:p>
                          <w:p w14:paraId="50ED248D" w14:textId="77777777" w:rsidR="00A66835" w:rsidRPr="001E7700" w:rsidRDefault="00A66835" w:rsidP="006F5E49">
                            <w:pPr>
                              <w:spacing w:before="240"/>
                              <w:outlineLvl w:val="0"/>
                              <w:rPr>
                                <w:b/>
                                <w:bCs/>
                                <w:color w:val="632423" w:themeColor="accent2" w:themeShade="80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1E7700">
                              <w:rPr>
                                <w:b/>
                                <w:bCs/>
                                <w:color w:val="632423" w:themeColor="accent2" w:themeShade="80"/>
                                <w:kern w:val="36"/>
                                <w:sz w:val="40"/>
                                <w:szCs w:val="40"/>
                              </w:rPr>
                              <w:t>What’s in it for me?</w:t>
                            </w:r>
                          </w:p>
                          <w:p w14:paraId="34A0258B" w14:textId="77777777" w:rsidR="00A66835" w:rsidRPr="00C151FF" w:rsidRDefault="00A66835" w:rsidP="006F5E4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240" w:after="0" w:line="240" w:lineRule="auto"/>
                              <w:outlineLvl w:val="0"/>
                              <w:rPr>
                                <w:rFonts w:ascii="Times New Roman" w:eastAsia="Times New Roman" w:hAnsi="Times New Roman"/>
                                <w:bCs/>
                                <w:kern w:val="36"/>
                                <w:sz w:val="28"/>
                                <w:szCs w:val="28"/>
                              </w:rPr>
                            </w:pPr>
                            <w:r w:rsidRPr="00C151FF">
                              <w:rPr>
                                <w:rFonts w:ascii="Times New Roman" w:eastAsia="Times New Roman" w:hAnsi="Times New Roman"/>
                                <w:bCs/>
                                <w:kern w:val="36"/>
                                <w:sz w:val="28"/>
                                <w:szCs w:val="28"/>
                              </w:rPr>
                              <w:t>Feel fuller longer with fewer calories</w:t>
                            </w:r>
                          </w:p>
                          <w:p w14:paraId="7ECD03AF" w14:textId="77777777" w:rsidR="00A66835" w:rsidRPr="00C151FF" w:rsidRDefault="00A66835" w:rsidP="006F5E4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outlineLvl w:val="0"/>
                              <w:rPr>
                                <w:rFonts w:ascii="Times New Roman" w:eastAsia="Times New Roman" w:hAnsi="Times New Roman"/>
                                <w:bCs/>
                                <w:kern w:val="36"/>
                                <w:sz w:val="28"/>
                                <w:szCs w:val="28"/>
                              </w:rPr>
                            </w:pPr>
                            <w:r w:rsidRPr="00C151FF">
                              <w:rPr>
                                <w:rFonts w:ascii="Times New Roman" w:eastAsia="Times New Roman" w:hAnsi="Times New Roman"/>
                                <w:bCs/>
                                <w:kern w:val="36"/>
                                <w:sz w:val="28"/>
                                <w:szCs w:val="28"/>
                              </w:rPr>
                              <w:t>Maintain a healthy body weight</w:t>
                            </w:r>
                          </w:p>
                          <w:p w14:paraId="1A1347A3" w14:textId="77777777" w:rsidR="00A66835" w:rsidRPr="00C151FF" w:rsidRDefault="00A66835" w:rsidP="006F5E4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outlineLvl w:val="0"/>
                              <w:rPr>
                                <w:rFonts w:ascii="Times New Roman" w:eastAsia="Times New Roman" w:hAnsi="Times New Roman"/>
                                <w:bCs/>
                                <w:kern w:val="36"/>
                                <w:sz w:val="28"/>
                                <w:szCs w:val="28"/>
                              </w:rPr>
                            </w:pPr>
                            <w:r w:rsidRPr="00C151FF">
                              <w:rPr>
                                <w:rFonts w:ascii="Times New Roman" w:eastAsia="Times New Roman" w:hAnsi="Times New Roman"/>
                                <w:bCs/>
                                <w:kern w:val="36"/>
                                <w:sz w:val="28"/>
                                <w:szCs w:val="28"/>
                              </w:rPr>
                              <w:t>Reduce risk of disease</w:t>
                            </w:r>
                          </w:p>
                          <w:p w14:paraId="70B003D1" w14:textId="77777777" w:rsidR="00A66835" w:rsidRPr="00C151FF" w:rsidRDefault="00A66835" w:rsidP="006F5E4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outlineLvl w:val="0"/>
                              <w:rPr>
                                <w:rFonts w:ascii="Times New Roman" w:eastAsia="Times New Roman" w:hAnsi="Times New Roman"/>
                                <w:bCs/>
                                <w:kern w:val="36"/>
                                <w:sz w:val="28"/>
                                <w:szCs w:val="28"/>
                              </w:rPr>
                            </w:pPr>
                            <w:r w:rsidRPr="00C151FF">
                              <w:rPr>
                                <w:rFonts w:ascii="Times New Roman" w:eastAsia="Times New Roman" w:hAnsi="Times New Roman"/>
                                <w:bCs/>
                                <w:kern w:val="36"/>
                                <w:sz w:val="28"/>
                                <w:szCs w:val="28"/>
                              </w:rPr>
                              <w:t>Improve regularity of bowel movements</w:t>
                            </w:r>
                          </w:p>
                          <w:p w14:paraId="2B8F4D55" w14:textId="77777777" w:rsidR="00A66835" w:rsidRPr="006F5E49" w:rsidRDefault="00A66835" w:rsidP="006F5E49">
                            <w:pPr>
                              <w:spacing w:before="100" w:beforeAutospacing="1" w:after="100" w:afterAutospacing="1"/>
                              <w:rPr>
                                <w:sz w:val="32"/>
                                <w:szCs w:val="32"/>
                              </w:rPr>
                            </w:pPr>
                            <w:r w:rsidRPr="006F5E49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39678A4" w14:textId="77777777" w:rsidR="00A66835" w:rsidRPr="006F5E49" w:rsidRDefault="00A66835" w:rsidP="006F5E49">
                            <w:pPr>
                              <w:spacing w:before="100" w:beforeAutospacing="1" w:after="100" w:afterAutospacing="1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 w:rsidRPr="006F5E49"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</w:p>
                          <w:p w14:paraId="2E9EFF59" w14:textId="77777777" w:rsidR="00A66835" w:rsidRPr="006F5E49" w:rsidRDefault="00A66835" w:rsidP="006F5E49">
                            <w:pPr>
                              <w:spacing w:line="360" w:lineRule="auto"/>
                              <w:rPr>
                                <w:color w:val="4F2F18"/>
                                <w:sz w:val="32"/>
                                <w:szCs w:val="32"/>
                              </w:rPr>
                            </w:pPr>
                          </w:p>
                          <w:p w14:paraId="24B6D605" w14:textId="77777777" w:rsidR="00A66835" w:rsidRPr="006F5E49" w:rsidRDefault="00A66835" w:rsidP="006F5E49">
                            <w:pPr>
                              <w:spacing w:line="360" w:lineRule="auto"/>
                              <w:rPr>
                                <w:color w:val="4F2F18"/>
                                <w:sz w:val="32"/>
                                <w:szCs w:val="32"/>
                              </w:rPr>
                            </w:pPr>
                          </w:p>
                          <w:p w14:paraId="153D4BBF" w14:textId="77777777" w:rsidR="00A66835" w:rsidRPr="006F5E49" w:rsidRDefault="00A66835" w:rsidP="00E72BAF">
                            <w:pPr>
                              <w:pStyle w:val="BodyCopy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-68.3pt;margin-top:1.35pt;width:219.5pt;height:365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w+sgIAALM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" filled="f" stroked="f">
                <v:textbox inset="0,0,0,0">
                  <w:txbxContent>
                    <w:p w:rsidR="00A66835" w:rsidRPr="001E7700" w:rsidRDefault="00A66835" w:rsidP="006F5E49">
                      <w:pPr>
                        <w:spacing w:before="240"/>
                        <w:outlineLvl w:val="0"/>
                        <w:rPr>
                          <w:b/>
                          <w:bCs/>
                          <w:color w:val="632423" w:themeColor="accent2" w:themeShade="80"/>
                          <w:kern w:val="36"/>
                          <w:sz w:val="40"/>
                          <w:szCs w:val="40"/>
                        </w:rPr>
                      </w:pPr>
                      <w:r w:rsidRPr="001E7700">
                        <w:rPr>
                          <w:b/>
                          <w:bCs/>
                          <w:color w:val="632423" w:themeColor="accent2" w:themeShade="80"/>
                          <w:kern w:val="36"/>
                          <w:sz w:val="40"/>
                          <w:szCs w:val="40"/>
                        </w:rPr>
                        <w:t>What is Fiber?</w:t>
                      </w:r>
                    </w:p>
                    <w:p w:rsidR="00A66835" w:rsidRPr="006879C5" w:rsidRDefault="00A66835" w:rsidP="006F5E4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40" w:after="0" w:line="240" w:lineRule="auto"/>
                        <w:outlineLvl w:val="0"/>
                        <w:rPr>
                          <w:rFonts w:ascii="Times New Roman" w:eastAsia="Times New Roman" w:hAnsi="Times New Roman"/>
                          <w:b/>
                          <w:bCs/>
                          <w:color w:val="0F243E" w:themeColor="text2" w:themeShade="80"/>
                          <w:kern w:val="36"/>
                          <w:sz w:val="28"/>
                          <w:szCs w:val="28"/>
                        </w:rPr>
                      </w:pPr>
                      <w:r w:rsidRPr="00C151FF">
                        <w:rPr>
                          <w:rFonts w:ascii="Times New Roman" w:eastAsia="Times New Roman" w:hAnsi="Times New Roman"/>
                          <w:bCs/>
                          <w:i/>
                          <w:kern w:val="36"/>
                          <w:sz w:val="28"/>
                          <w:szCs w:val="28"/>
                        </w:rPr>
                        <w:t>Soluble Fiber:</w:t>
                      </w:r>
                      <w:r w:rsidRPr="00C151FF">
                        <w:rPr>
                          <w:rFonts w:ascii="Times New Roman" w:eastAsia="Times New Roman" w:hAnsi="Times New Roman"/>
                          <w:bCs/>
                          <w:kern w:val="36"/>
                          <w:sz w:val="28"/>
                          <w:szCs w:val="28"/>
                        </w:rPr>
                        <w:t xml:space="preserve"> The gel-forming type</w:t>
                      </w:r>
                      <w:r w:rsidRPr="006879C5">
                        <w:rPr>
                          <w:rFonts w:ascii="Times New Roman" w:eastAsia="Times New Roman" w:hAnsi="Times New Roman"/>
                          <w:bCs/>
                          <w:color w:val="0F243E" w:themeColor="text2" w:themeShade="80"/>
                          <w:kern w:val="36"/>
                          <w:sz w:val="28"/>
                          <w:szCs w:val="28"/>
                        </w:rPr>
                        <w:t>: oats, nuts, seeds, beans, strawberries, and some vegetables</w:t>
                      </w:r>
                    </w:p>
                    <w:p w:rsidR="00A66835" w:rsidRPr="006879C5" w:rsidRDefault="00A66835" w:rsidP="006F5E4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40" w:after="0" w:line="240" w:lineRule="auto"/>
                        <w:outlineLvl w:val="0"/>
                        <w:rPr>
                          <w:rFonts w:ascii="Times New Roman" w:eastAsia="Times New Roman" w:hAnsi="Times New Roman"/>
                          <w:b/>
                          <w:bCs/>
                          <w:color w:val="0F243E" w:themeColor="text2" w:themeShade="80"/>
                          <w:kern w:val="36"/>
                          <w:sz w:val="28"/>
                          <w:szCs w:val="28"/>
                        </w:rPr>
                      </w:pPr>
                      <w:r w:rsidRPr="00C151FF">
                        <w:rPr>
                          <w:rFonts w:ascii="Times New Roman" w:eastAsia="Times New Roman" w:hAnsi="Times New Roman"/>
                          <w:bCs/>
                          <w:i/>
                          <w:kern w:val="36"/>
                          <w:sz w:val="28"/>
                          <w:szCs w:val="28"/>
                        </w:rPr>
                        <w:t>Insoluble Fiber:</w:t>
                      </w:r>
                      <w:r w:rsidRPr="00C151FF">
                        <w:rPr>
                          <w:rFonts w:ascii="Times New Roman" w:eastAsia="Times New Roman" w:hAnsi="Times New Roman"/>
                          <w:bCs/>
                          <w:kern w:val="36"/>
                          <w:sz w:val="28"/>
                          <w:szCs w:val="28"/>
                        </w:rPr>
                        <w:t xml:space="preserve"> The bulk-forming type</w:t>
                      </w:r>
                      <w:r w:rsidRPr="006879C5">
                        <w:rPr>
                          <w:rFonts w:ascii="Times New Roman" w:eastAsia="Times New Roman" w:hAnsi="Times New Roman"/>
                          <w:bCs/>
                          <w:color w:val="0F243E" w:themeColor="text2" w:themeShade="80"/>
                          <w:kern w:val="36"/>
                          <w:sz w:val="28"/>
                          <w:szCs w:val="28"/>
                        </w:rPr>
                        <w:t>: whole wheat, whole grain, and some vegetables</w:t>
                      </w:r>
                    </w:p>
                    <w:p w:rsidR="00A66835" w:rsidRPr="00C151FF" w:rsidRDefault="00A66835" w:rsidP="00AE4081">
                      <w:pPr>
                        <w:pStyle w:val="ListParagraph"/>
                        <w:spacing w:before="240" w:after="0" w:line="240" w:lineRule="auto"/>
                        <w:outlineLvl w:val="0"/>
                        <w:rPr>
                          <w:rFonts w:ascii="Times New Roman" w:eastAsia="Times New Roman" w:hAnsi="Times New Roman"/>
                          <w:b/>
                          <w:bCs/>
                          <w:kern w:val="36"/>
                          <w:sz w:val="28"/>
                          <w:szCs w:val="28"/>
                        </w:rPr>
                      </w:pPr>
                    </w:p>
                    <w:p w:rsidR="00A66835" w:rsidRPr="001E7700" w:rsidRDefault="00A66835" w:rsidP="006F5E49">
                      <w:pPr>
                        <w:spacing w:before="240"/>
                        <w:outlineLvl w:val="0"/>
                        <w:rPr>
                          <w:b/>
                          <w:bCs/>
                          <w:color w:val="632423" w:themeColor="accent2" w:themeShade="80"/>
                          <w:kern w:val="36"/>
                          <w:sz w:val="40"/>
                          <w:szCs w:val="40"/>
                        </w:rPr>
                      </w:pPr>
                      <w:r w:rsidRPr="001E7700">
                        <w:rPr>
                          <w:b/>
                          <w:bCs/>
                          <w:color w:val="632423" w:themeColor="accent2" w:themeShade="80"/>
                          <w:kern w:val="36"/>
                          <w:sz w:val="40"/>
                          <w:szCs w:val="40"/>
                        </w:rPr>
                        <w:t>What’s in it for me?</w:t>
                      </w:r>
                    </w:p>
                    <w:p w:rsidR="00A66835" w:rsidRPr="00C151FF" w:rsidRDefault="00A66835" w:rsidP="006F5E4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240" w:after="0" w:line="240" w:lineRule="auto"/>
                        <w:outlineLvl w:val="0"/>
                        <w:rPr>
                          <w:rFonts w:ascii="Times New Roman" w:eastAsia="Times New Roman" w:hAnsi="Times New Roman"/>
                          <w:bCs/>
                          <w:kern w:val="36"/>
                          <w:sz w:val="28"/>
                          <w:szCs w:val="28"/>
                        </w:rPr>
                      </w:pPr>
                      <w:r w:rsidRPr="00C151FF">
                        <w:rPr>
                          <w:rFonts w:ascii="Times New Roman" w:eastAsia="Times New Roman" w:hAnsi="Times New Roman"/>
                          <w:bCs/>
                          <w:kern w:val="36"/>
                          <w:sz w:val="28"/>
                          <w:szCs w:val="28"/>
                        </w:rPr>
                        <w:t>Feel fuller longer with fewer calories</w:t>
                      </w:r>
                    </w:p>
                    <w:p w:rsidR="00A66835" w:rsidRPr="00C151FF" w:rsidRDefault="00A66835" w:rsidP="006F5E4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outlineLvl w:val="0"/>
                        <w:rPr>
                          <w:rFonts w:ascii="Times New Roman" w:eastAsia="Times New Roman" w:hAnsi="Times New Roman"/>
                          <w:bCs/>
                          <w:kern w:val="36"/>
                          <w:sz w:val="28"/>
                          <w:szCs w:val="28"/>
                        </w:rPr>
                      </w:pPr>
                      <w:r w:rsidRPr="00C151FF">
                        <w:rPr>
                          <w:rFonts w:ascii="Times New Roman" w:eastAsia="Times New Roman" w:hAnsi="Times New Roman"/>
                          <w:bCs/>
                          <w:kern w:val="36"/>
                          <w:sz w:val="28"/>
                          <w:szCs w:val="28"/>
                        </w:rPr>
                        <w:t>Maintain a healthy body weight</w:t>
                      </w:r>
                    </w:p>
                    <w:p w:rsidR="00A66835" w:rsidRPr="00C151FF" w:rsidRDefault="00A66835" w:rsidP="006F5E4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outlineLvl w:val="0"/>
                        <w:rPr>
                          <w:rFonts w:ascii="Times New Roman" w:eastAsia="Times New Roman" w:hAnsi="Times New Roman"/>
                          <w:bCs/>
                          <w:kern w:val="36"/>
                          <w:sz w:val="28"/>
                          <w:szCs w:val="28"/>
                        </w:rPr>
                      </w:pPr>
                      <w:r w:rsidRPr="00C151FF">
                        <w:rPr>
                          <w:rFonts w:ascii="Times New Roman" w:eastAsia="Times New Roman" w:hAnsi="Times New Roman"/>
                          <w:bCs/>
                          <w:kern w:val="36"/>
                          <w:sz w:val="28"/>
                          <w:szCs w:val="28"/>
                        </w:rPr>
                        <w:t>Reduce risk of disease</w:t>
                      </w:r>
                    </w:p>
                    <w:p w:rsidR="00A66835" w:rsidRPr="00C151FF" w:rsidRDefault="00A66835" w:rsidP="006F5E4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outlineLvl w:val="0"/>
                        <w:rPr>
                          <w:rFonts w:ascii="Times New Roman" w:eastAsia="Times New Roman" w:hAnsi="Times New Roman"/>
                          <w:bCs/>
                          <w:kern w:val="36"/>
                          <w:sz w:val="28"/>
                          <w:szCs w:val="28"/>
                        </w:rPr>
                      </w:pPr>
                      <w:r w:rsidRPr="00C151FF">
                        <w:rPr>
                          <w:rFonts w:ascii="Times New Roman" w:eastAsia="Times New Roman" w:hAnsi="Times New Roman"/>
                          <w:bCs/>
                          <w:kern w:val="36"/>
                          <w:sz w:val="28"/>
                          <w:szCs w:val="28"/>
                        </w:rPr>
                        <w:t>Improve regularity of bowel movements</w:t>
                      </w:r>
                    </w:p>
                    <w:p w:rsidR="00A66835" w:rsidRPr="006F5E49" w:rsidRDefault="00A66835" w:rsidP="006F5E49">
                      <w:pPr>
                        <w:spacing w:before="100" w:beforeAutospacing="1" w:after="100" w:afterAutospacing="1"/>
                        <w:rPr>
                          <w:sz w:val="32"/>
                          <w:szCs w:val="32"/>
                        </w:rPr>
                      </w:pPr>
                      <w:r w:rsidRPr="006F5E49">
                        <w:rPr>
                          <w:sz w:val="32"/>
                          <w:szCs w:val="32"/>
                        </w:rPr>
                        <w:t>.</w:t>
                      </w:r>
                    </w:p>
                    <w:p w:rsidR="00A66835" w:rsidRPr="006F5E49" w:rsidRDefault="00A66835" w:rsidP="006F5E49">
                      <w:pPr>
                        <w:spacing w:before="100" w:beforeAutospacing="1" w:after="100" w:afterAutospacing="1"/>
                        <w:rPr>
                          <w:noProof/>
                          <w:sz w:val="32"/>
                          <w:szCs w:val="32"/>
                        </w:rPr>
                      </w:pPr>
                      <w:r w:rsidRPr="006F5E49">
                        <w:rPr>
                          <w:noProof/>
                          <w:sz w:val="32"/>
                          <w:szCs w:val="32"/>
                        </w:rPr>
                        <w:t xml:space="preserve">                       </w:t>
                      </w:r>
                    </w:p>
                    <w:p w:rsidR="00A66835" w:rsidRPr="006F5E49" w:rsidRDefault="00A66835" w:rsidP="006F5E49">
                      <w:pPr>
                        <w:spacing w:line="360" w:lineRule="auto"/>
                        <w:rPr>
                          <w:color w:val="4F2F18"/>
                          <w:sz w:val="32"/>
                          <w:szCs w:val="32"/>
                        </w:rPr>
                      </w:pPr>
                    </w:p>
                    <w:p w:rsidR="00A66835" w:rsidRPr="006F5E49" w:rsidRDefault="00A66835" w:rsidP="006F5E49">
                      <w:pPr>
                        <w:spacing w:line="360" w:lineRule="auto"/>
                        <w:rPr>
                          <w:color w:val="4F2F18"/>
                          <w:sz w:val="32"/>
                          <w:szCs w:val="32"/>
                        </w:rPr>
                      </w:pPr>
                    </w:p>
                    <w:p w:rsidR="00A66835" w:rsidRPr="006F5E49" w:rsidRDefault="00A66835" w:rsidP="00E72BAF">
                      <w:pPr>
                        <w:pStyle w:val="BodyCopy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E4081" w:rsidRPr="000A357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9B2B6FF" wp14:editId="1823183A">
                <wp:simplePos x="0" y="0"/>
                <wp:positionH relativeFrom="column">
                  <wp:posOffset>6171457</wp:posOffset>
                </wp:positionH>
                <wp:positionV relativeFrom="paragraph">
                  <wp:posOffset>3105150</wp:posOffset>
                </wp:positionV>
                <wp:extent cx="2425065" cy="1069340"/>
                <wp:effectExtent l="0" t="0" r="13335" b="1651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106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1A329" w14:textId="77777777" w:rsidR="00A66835" w:rsidRPr="00AE4081" w:rsidRDefault="00A66835" w:rsidP="00E72BAF">
                            <w:pPr>
                              <w:pStyle w:val="Byline"/>
                              <w:rPr>
                                <w:color w:val="632423" w:themeColor="accent2" w:themeShade="80"/>
                                <w:sz w:val="72"/>
                                <w:szCs w:val="72"/>
                              </w:rPr>
                            </w:pPr>
                            <w:r w:rsidRPr="00AE4081">
                              <w:rPr>
                                <w:color w:val="632423" w:themeColor="accent2" w:themeShade="80"/>
                                <w:sz w:val="72"/>
                                <w:szCs w:val="72"/>
                              </w:rPr>
                              <w:t>Calcium &amp; Fiber</w:t>
                            </w:r>
                          </w:p>
                          <w:p w14:paraId="3FED61CB" w14:textId="77777777" w:rsidR="00A66835" w:rsidRPr="00964100" w:rsidRDefault="00A66835" w:rsidP="00E72BAF">
                            <w:pPr>
                              <w:pStyle w:val="Byline"/>
                              <w:rPr>
                                <w:color w:val="939598"/>
                                <w:sz w:val="36"/>
                              </w:rPr>
                            </w:pPr>
                          </w:p>
                          <w:p w14:paraId="10CD7301" w14:textId="77777777" w:rsidR="00A66835" w:rsidRPr="004F11E8" w:rsidRDefault="00A66835" w:rsidP="00E72BAF">
                            <w:pPr>
                              <w:pStyle w:val="Byline"/>
                              <w:rPr>
                                <w:sz w:val="36"/>
                              </w:rPr>
                            </w:pPr>
                          </w:p>
                          <w:p w14:paraId="34C1A111" w14:textId="77777777" w:rsidR="00A66835" w:rsidRPr="005D2B4E" w:rsidRDefault="00A66835" w:rsidP="00E72BAF">
                            <w:pPr>
                              <w:jc w:val="center"/>
                              <w:rPr>
                                <w:color w:val="FF4F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485.95pt;margin-top:244.5pt;width:190.95pt;height:84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" filled="f" stroked="f">
                <v:textbox inset="0,0,0,0">
                  <w:txbxContent>
                    <w:p w:rsidR="00A66835" w:rsidRPr="00AE4081" w:rsidRDefault="00A66835" w:rsidP="00E72BAF">
                      <w:pPr>
                        <w:pStyle w:val="Byline"/>
                        <w:rPr>
                          <w:color w:val="632423" w:themeColor="accent2" w:themeShade="80"/>
                          <w:sz w:val="72"/>
                          <w:szCs w:val="72"/>
                        </w:rPr>
                      </w:pPr>
                      <w:r w:rsidRPr="00AE4081">
                        <w:rPr>
                          <w:color w:val="632423" w:themeColor="accent2" w:themeShade="80"/>
                          <w:sz w:val="72"/>
                          <w:szCs w:val="72"/>
                        </w:rPr>
                        <w:t>Calcium &amp; Fiber</w:t>
                      </w:r>
                    </w:p>
                    <w:p w:rsidR="00A66835" w:rsidRPr="00964100" w:rsidRDefault="00A66835" w:rsidP="00E72BAF">
                      <w:pPr>
                        <w:pStyle w:val="Byline"/>
                        <w:rPr>
                          <w:color w:val="939598"/>
                          <w:sz w:val="36"/>
                        </w:rPr>
                      </w:pPr>
                    </w:p>
                    <w:p w:rsidR="00A66835" w:rsidRPr="004F11E8" w:rsidRDefault="00A66835" w:rsidP="00E72BAF">
                      <w:pPr>
                        <w:pStyle w:val="Byline"/>
                        <w:rPr>
                          <w:sz w:val="36"/>
                        </w:rPr>
                      </w:pPr>
                    </w:p>
                    <w:p w:rsidR="00A66835" w:rsidRPr="005D2B4E" w:rsidRDefault="00A66835" w:rsidP="00E72BAF">
                      <w:pPr>
                        <w:jc w:val="center"/>
                        <w:rPr>
                          <w:color w:val="FF4F00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E4081" w:rsidRPr="000A3572">
        <w:rPr>
          <w:noProof/>
          <w:szCs w:val="20"/>
        </w:rPr>
        <w:drawing>
          <wp:anchor distT="0" distB="0" distL="114300" distR="114300" simplePos="0" relativeHeight="251647488" behindDoc="1" locked="0" layoutInCell="1" allowOverlap="1" wp14:anchorId="15651668" wp14:editId="62194322">
            <wp:simplePos x="0" y="0"/>
            <wp:positionH relativeFrom="column">
              <wp:posOffset>-1142257</wp:posOffset>
            </wp:positionH>
            <wp:positionV relativeFrom="paragraph">
              <wp:posOffset>-810260</wp:posOffset>
            </wp:positionV>
            <wp:extent cx="10058400" cy="7772400"/>
            <wp:effectExtent l="0" t="0" r="0" b="0"/>
            <wp:wrapNone/>
            <wp:docPr id="26" name="Picture 26" descr="Modern_Real_Estate_Broch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odern_Real_Estate_Broch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F3764" w:rsidRPr="000A357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E3167C2" wp14:editId="486679B5">
                <wp:simplePos x="0" y="0"/>
                <wp:positionH relativeFrom="column">
                  <wp:posOffset>6211570</wp:posOffset>
                </wp:positionH>
                <wp:positionV relativeFrom="paragraph">
                  <wp:posOffset>4367530</wp:posOffset>
                </wp:positionV>
                <wp:extent cx="2537460" cy="2312035"/>
                <wp:effectExtent l="1270" t="0" r="4445" b="0"/>
                <wp:wrapSquare wrapText="bothSides"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7460" cy="231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6CE5B" w14:textId="77777777" w:rsidR="00A66835" w:rsidRPr="00AE4081" w:rsidRDefault="00A66835" w:rsidP="00E72BAF">
                            <w:pPr>
                              <w:pStyle w:val="Byline"/>
                              <w:spacing w:line="240" w:lineRule="atLeast"/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</w:pPr>
                            <w:r w:rsidRPr="00AE4081">
                              <w:rPr>
                                <w:color w:val="76923C" w:themeColor="accent3" w:themeShade="BF"/>
                                <w:sz w:val="36"/>
                                <w:szCs w:val="36"/>
                              </w:rPr>
                              <w:t>Amanda Gerson &amp; Janelle Morris</w:t>
                            </w:r>
                          </w:p>
                          <w:p w14:paraId="52B74869" w14:textId="77777777" w:rsidR="00A66835" w:rsidRPr="005F3764" w:rsidRDefault="00A66835" w:rsidP="00E72BAF">
                            <w:pPr>
                              <w:pStyle w:val="Byline"/>
                              <w:spacing w:line="240" w:lineRule="atLeast"/>
                              <w:rPr>
                                <w:color w:val="BBCC30"/>
                                <w:sz w:val="36"/>
                                <w:szCs w:val="36"/>
                              </w:rPr>
                            </w:pPr>
                          </w:p>
                          <w:p w14:paraId="5C61BC55" w14:textId="77777777" w:rsidR="00A66835" w:rsidRPr="005F3764" w:rsidRDefault="00A66835" w:rsidP="005D1592">
                            <w:pPr>
                              <w:pStyle w:val="Byline"/>
                              <w:spacing w:line="240" w:lineRule="atLeast"/>
                              <w:rPr>
                                <w:b w:val="0"/>
                                <w:color w:val="939598"/>
                                <w:sz w:val="36"/>
                                <w:szCs w:val="36"/>
                              </w:rPr>
                            </w:pPr>
                            <w:r w:rsidRPr="005F3764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Didactic Program in Dietetics and Masters of Science, Food and Nutrition Science: Option in Nutrition Education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left:0;text-align:left;margin-left:489.1pt;margin-top:343.9pt;width:199.8pt;height:182.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" filled="f" stroked="f">
                <v:textbox inset="0,0,0,0">
                  <w:txbxContent>
                    <w:p w:rsidR="00A66835" w:rsidRPr="00AE4081" w:rsidRDefault="00A66835" w:rsidP="00E72BAF">
                      <w:pPr>
                        <w:pStyle w:val="Byline"/>
                        <w:spacing w:line="240" w:lineRule="atLeast"/>
                        <w:rPr>
                          <w:color w:val="76923C" w:themeColor="accent3" w:themeShade="BF"/>
                          <w:sz w:val="36"/>
                          <w:szCs w:val="36"/>
                        </w:rPr>
                      </w:pPr>
                      <w:r w:rsidRPr="00AE4081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 xml:space="preserve">Amanda </w:t>
                      </w:r>
                      <w:proofErr w:type="spellStart"/>
                      <w:r w:rsidRPr="00AE4081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>Gerson</w:t>
                      </w:r>
                      <w:proofErr w:type="spellEnd"/>
                      <w:r w:rsidRPr="00AE4081">
                        <w:rPr>
                          <w:color w:val="76923C" w:themeColor="accent3" w:themeShade="BF"/>
                          <w:sz w:val="36"/>
                          <w:szCs w:val="36"/>
                        </w:rPr>
                        <w:t xml:space="preserve"> &amp; Janelle Morris</w:t>
                      </w:r>
                    </w:p>
                    <w:p w:rsidR="00A66835" w:rsidRPr="005F3764" w:rsidRDefault="00A66835" w:rsidP="00E72BAF">
                      <w:pPr>
                        <w:pStyle w:val="Byline"/>
                        <w:spacing w:line="240" w:lineRule="atLeast"/>
                        <w:rPr>
                          <w:color w:val="BBCC30"/>
                          <w:sz w:val="36"/>
                          <w:szCs w:val="36"/>
                        </w:rPr>
                      </w:pPr>
                    </w:p>
                    <w:p w:rsidR="00A66835" w:rsidRPr="005F3764" w:rsidRDefault="00A66835" w:rsidP="005D1592">
                      <w:pPr>
                        <w:pStyle w:val="Byline"/>
                        <w:spacing w:line="240" w:lineRule="atLeast"/>
                        <w:rPr>
                          <w:b w:val="0"/>
                          <w:color w:val="939598"/>
                          <w:sz w:val="36"/>
                          <w:szCs w:val="36"/>
                        </w:rPr>
                      </w:pPr>
                      <w:r w:rsidRPr="005F3764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Didactic Program in Dietetics and Masters of Science, Food and Nutrition Science: Option in Nutrition Education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3764" w:rsidRPr="000A357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57F4E4" wp14:editId="2F5A8407">
                <wp:simplePos x="0" y="0"/>
                <wp:positionH relativeFrom="column">
                  <wp:posOffset>-864235</wp:posOffset>
                </wp:positionH>
                <wp:positionV relativeFrom="paragraph">
                  <wp:posOffset>-441325</wp:posOffset>
                </wp:positionV>
                <wp:extent cx="2787650" cy="690245"/>
                <wp:effectExtent l="2540" t="0" r="635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AAC4" w14:textId="77777777" w:rsidR="00A66835" w:rsidRPr="00AE4081" w:rsidRDefault="00A66835" w:rsidP="006F5E49">
                            <w:pPr>
                              <w:pStyle w:val="Headline2"/>
                              <w:jc w:val="center"/>
                              <w:rPr>
                                <w:color w:val="943634" w:themeColor="accent2" w:themeShade="BF"/>
                                <w:szCs w:val="36"/>
                              </w:rPr>
                            </w:pPr>
                            <w:r w:rsidRPr="00B8705C">
                              <w:rPr>
                                <w:color w:val="943634" w:themeColor="accent2" w:themeShade="BF"/>
                                <w:sz w:val="72"/>
                                <w:szCs w:val="72"/>
                              </w:rPr>
                              <w:t>Fiber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left:0;text-align:left;margin-left:-68pt;margin-top:-34.7pt;width:219.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" filled="f" stroked="f">
                <v:textbox inset="0,0,0,0">
                  <w:txbxContent>
                    <w:p w14:paraId="7E3CAAC4" w14:textId="77777777" w:rsidR="00A66835" w:rsidRPr="00AE4081" w:rsidRDefault="00A66835" w:rsidP="006F5E49">
                      <w:pPr>
                        <w:pStyle w:val="Headline2"/>
                        <w:jc w:val="center"/>
                        <w:rPr>
                          <w:color w:val="943634" w:themeColor="accent2" w:themeShade="BF"/>
                          <w:szCs w:val="36"/>
                        </w:rPr>
                      </w:pPr>
                      <w:r w:rsidRPr="00B8705C">
                        <w:rPr>
                          <w:color w:val="943634" w:themeColor="accent2" w:themeShade="BF"/>
                          <w:sz w:val="72"/>
                          <w:szCs w:val="72"/>
                        </w:rPr>
                        <w:t>Fiber</w:t>
                      </w:r>
                    </w:p>
                  </w:txbxContent>
                </v:textbox>
              </v:shape>
            </w:pict>
          </mc:Fallback>
        </mc:AlternateContent>
      </w:r>
      <w:r w:rsidR="00E72BAF" w:rsidRPr="000A3572">
        <w:br w:type="page"/>
      </w:r>
      <w:r w:rsidR="001122D3" w:rsidRPr="000A3572">
        <w:rPr>
          <w:b/>
          <w:noProof/>
          <w:color w:val="632423" w:themeColor="accent2" w:themeShade="8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E87D909" wp14:editId="7C9DF599">
                <wp:simplePos x="0" y="0"/>
                <wp:positionH relativeFrom="column">
                  <wp:posOffset>2503170</wp:posOffset>
                </wp:positionH>
                <wp:positionV relativeFrom="paragraph">
                  <wp:posOffset>-702945</wp:posOffset>
                </wp:positionV>
                <wp:extent cx="2514600" cy="2162810"/>
                <wp:effectExtent l="38100" t="38100" r="38100" b="4699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16281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76200">
                          <a:solidFill>
                            <a:srgbClr val="BBCC3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62658" w14:textId="77777777" w:rsidR="00A66835" w:rsidRPr="005D2B4E" w:rsidRDefault="00A66835" w:rsidP="00D101B2">
                            <w:pPr>
                              <w:pStyle w:val="PhotoBox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5BCA80" wp14:editId="76747E6B">
                                  <wp:extent cx="2441542" cy="2074127"/>
                                  <wp:effectExtent l="0" t="0" r="0" b="254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1542" cy="2074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197.1pt;margin-top:-55.35pt;width:198pt;height:170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" fillcolor="#969696" strokecolor="#bbcc30" strokeweight="6pt">
                <v:textbox inset="0,0,0,0">
                  <w:txbxContent>
                    <w:p w:rsidR="00A66835" w:rsidRPr="005D2B4E" w:rsidRDefault="00A66835" w:rsidP="00D101B2">
                      <w:pPr>
                        <w:pStyle w:val="PhotoBox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B778B5" wp14:editId="389E73C6">
                            <wp:extent cx="2441542" cy="2074127"/>
                            <wp:effectExtent l="0" t="0" r="0" b="254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1542" cy="2074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790B" w:rsidRPr="000A3572">
        <w:rPr>
          <w:b/>
          <w:noProof/>
          <w:color w:val="632423" w:themeColor="accent2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2E3EBC9" wp14:editId="0CD96BF1">
                <wp:simplePos x="0" y="0"/>
                <wp:positionH relativeFrom="column">
                  <wp:posOffset>-708102</wp:posOffset>
                </wp:positionH>
                <wp:positionV relativeFrom="paragraph">
                  <wp:posOffset>-702527</wp:posOffset>
                </wp:positionV>
                <wp:extent cx="2432050" cy="737220"/>
                <wp:effectExtent l="0" t="0" r="6350" b="635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73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C098D" w14:textId="77777777" w:rsidR="00A66835" w:rsidRPr="007F3225" w:rsidRDefault="00A66835" w:rsidP="000D790B">
                            <w:pPr>
                              <w:pStyle w:val="HEADLINE"/>
                              <w:rPr>
                                <w:color w:val="9BBB59" w:themeColor="accent3"/>
                                <w:sz w:val="36"/>
                              </w:rPr>
                            </w:pPr>
                            <w:r w:rsidRPr="00AE4081">
                              <w:rPr>
                                <w:color w:val="632423" w:themeColor="accent2" w:themeShade="80"/>
                                <w:sz w:val="56"/>
                                <w:szCs w:val="56"/>
                              </w:rPr>
                              <w:t>Calcium</w:t>
                            </w:r>
                            <w:r>
                              <w:rPr>
                                <w:color w:val="632423" w:themeColor="accent2" w:themeShade="80"/>
                                <w:sz w:val="36"/>
                              </w:rPr>
                              <w:t xml:space="preserve"> </w:t>
                            </w:r>
                            <w:r w:rsidRPr="007F3225">
                              <w:rPr>
                                <w:color w:val="9BBB59" w:themeColor="accent3"/>
                                <w:sz w:val="36"/>
                              </w:rPr>
                              <w:t>Rich and Delicious!</w:t>
                            </w:r>
                          </w:p>
                          <w:p w14:paraId="47176B08" w14:textId="77777777" w:rsidR="00A66835" w:rsidRPr="000D790B" w:rsidRDefault="00A66835" w:rsidP="000D790B">
                            <w:pPr>
                              <w:pStyle w:val="HEADLINE"/>
                              <w:rPr>
                                <w:color w:val="943634" w:themeColor="accent2" w:themeShade="BF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left:0;text-align:left;margin-left:-55.75pt;margin-top:-55.3pt;width:191.5pt;height:58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I6sgIAALA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" filled="f" stroked="f">
                <v:textbox inset="0,0,0,0">
                  <w:txbxContent>
                    <w:p w:rsidR="00A66835" w:rsidRPr="007F3225" w:rsidRDefault="00A66835" w:rsidP="000D790B">
                      <w:pPr>
                        <w:pStyle w:val="HEADLINE"/>
                        <w:rPr>
                          <w:color w:val="9BBB59" w:themeColor="accent3"/>
                          <w:sz w:val="36"/>
                        </w:rPr>
                      </w:pPr>
                      <w:r w:rsidRPr="00AE4081">
                        <w:rPr>
                          <w:color w:val="632423" w:themeColor="accent2" w:themeShade="80"/>
                          <w:sz w:val="56"/>
                          <w:szCs w:val="56"/>
                        </w:rPr>
                        <w:t>Calcium</w:t>
                      </w:r>
                      <w:r>
                        <w:rPr>
                          <w:color w:val="632423" w:themeColor="accent2" w:themeShade="80"/>
                          <w:sz w:val="36"/>
                        </w:rPr>
                        <w:t xml:space="preserve"> </w:t>
                      </w:r>
                      <w:r w:rsidRPr="007F3225">
                        <w:rPr>
                          <w:color w:val="9BBB59" w:themeColor="accent3"/>
                          <w:sz w:val="36"/>
                        </w:rPr>
                        <w:t>Rich and Delicious!</w:t>
                      </w:r>
                    </w:p>
                    <w:p w:rsidR="00A66835" w:rsidRPr="000D790B" w:rsidRDefault="00A66835" w:rsidP="000D790B">
                      <w:pPr>
                        <w:pStyle w:val="HEADLINE"/>
                        <w:rPr>
                          <w:color w:val="943634" w:themeColor="accent2" w:themeShade="BF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0471" w:rsidRPr="000A3572">
        <w:rPr>
          <w:b/>
          <w:color w:val="632423" w:themeColor="accent2" w:themeShade="80"/>
          <w:sz w:val="40"/>
          <w:szCs w:val="40"/>
        </w:rPr>
        <w:t>Food Sources</w:t>
      </w:r>
    </w:p>
    <w:p w14:paraId="5E919F89" w14:textId="77777777" w:rsidR="00FC3EE6" w:rsidRPr="000A3572" w:rsidRDefault="007F3225" w:rsidP="007F3225">
      <w:pPr>
        <w:pStyle w:val="ListParagraph"/>
        <w:numPr>
          <w:ilvl w:val="0"/>
          <w:numId w:val="20"/>
        </w:numPr>
        <w:tabs>
          <w:tab w:val="clear" w:pos="720"/>
          <w:tab w:val="left" w:pos="-1260"/>
          <w:tab w:val="num" w:pos="-810"/>
        </w:tabs>
        <w:ind w:hanging="1890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0A3572">
        <w:rPr>
          <w:rFonts w:ascii="Times New Roman" w:hAnsi="Times New Roman"/>
          <w:b/>
          <w:noProof/>
          <w:color w:val="632423" w:themeColor="accent2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0EC1F0" wp14:editId="2D32CF4F">
                <wp:simplePos x="0" y="0"/>
                <wp:positionH relativeFrom="column">
                  <wp:posOffset>5826125</wp:posOffset>
                </wp:positionH>
                <wp:positionV relativeFrom="paragraph">
                  <wp:posOffset>-942232</wp:posOffset>
                </wp:positionV>
                <wp:extent cx="2843530" cy="1783715"/>
                <wp:effectExtent l="0" t="0" r="13970" b="6985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178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43189" w14:textId="77777777" w:rsidR="00A66835" w:rsidRPr="00AE4081" w:rsidRDefault="00A66835" w:rsidP="00331404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 w:rsidRPr="00177D42">
                              <w:rPr>
                                <w:b/>
                                <w:color w:val="9BBB59" w:themeColor="accent3"/>
                                <w:sz w:val="32"/>
                                <w:szCs w:val="32"/>
                              </w:rPr>
                              <w:t>How to Make Dried Beans:</w:t>
                            </w:r>
                          </w:p>
                          <w:p w14:paraId="39BD4709" w14:textId="77777777" w:rsidR="00A66835" w:rsidRPr="00331404" w:rsidRDefault="00A66835" w:rsidP="00331404">
                            <w:pPr>
                              <w:numPr>
                                <w:ilvl w:val="0"/>
                                <w:numId w:val="9"/>
                              </w:numPr>
                              <w:ind w:left="270" w:hanging="270"/>
                              <w:rPr>
                                <w:b/>
                                <w:color w:val="D6E3BC" w:themeColor="accent3" w:themeTint="66"/>
                                <w:sz w:val="28"/>
                                <w:szCs w:val="28"/>
                              </w:rPr>
                            </w:pPr>
                            <w:r w:rsidRPr="00331404">
                              <w:rPr>
                                <w:b/>
                                <w:color w:val="D6E3BC" w:themeColor="accent3" w:themeTint="66"/>
                                <w:sz w:val="28"/>
                                <w:szCs w:val="28"/>
                              </w:rPr>
                              <w:t>Soak beans in a full pot of water for 6-8 hours</w:t>
                            </w:r>
                          </w:p>
                          <w:p w14:paraId="2D5AFE43" w14:textId="77777777" w:rsidR="00A66835" w:rsidRPr="00331404" w:rsidRDefault="00A66835" w:rsidP="00331404">
                            <w:pPr>
                              <w:numPr>
                                <w:ilvl w:val="0"/>
                                <w:numId w:val="9"/>
                              </w:numPr>
                              <w:ind w:left="270" w:hanging="270"/>
                              <w:rPr>
                                <w:b/>
                                <w:color w:val="D6E3BC" w:themeColor="accent3" w:themeTint="66"/>
                                <w:sz w:val="28"/>
                                <w:szCs w:val="28"/>
                              </w:rPr>
                            </w:pPr>
                            <w:r w:rsidRPr="00331404">
                              <w:rPr>
                                <w:b/>
                                <w:color w:val="D6E3BC" w:themeColor="accent3" w:themeTint="66"/>
                                <w:sz w:val="28"/>
                                <w:szCs w:val="28"/>
                              </w:rPr>
                              <w:t>Drain soaking water and add about 3 times the water as you have beans (1c bean-3 c water)</w:t>
                            </w:r>
                          </w:p>
                          <w:p w14:paraId="16D90997" w14:textId="77777777" w:rsidR="00A66835" w:rsidRPr="00331404" w:rsidRDefault="00A66835" w:rsidP="00331404">
                            <w:pPr>
                              <w:numPr>
                                <w:ilvl w:val="0"/>
                                <w:numId w:val="9"/>
                              </w:numPr>
                              <w:ind w:left="270" w:hanging="270"/>
                              <w:rPr>
                                <w:b/>
                                <w:color w:val="D6E3BC" w:themeColor="accent3" w:themeTint="66"/>
                                <w:sz w:val="28"/>
                                <w:szCs w:val="28"/>
                              </w:rPr>
                            </w:pPr>
                            <w:r w:rsidRPr="00331404">
                              <w:rPr>
                                <w:b/>
                                <w:color w:val="D6E3BC" w:themeColor="accent3" w:themeTint="66"/>
                                <w:sz w:val="28"/>
                                <w:szCs w:val="28"/>
                              </w:rPr>
                              <w:t>Heat on low to medium heat 1 hour</w:t>
                            </w:r>
                          </w:p>
                          <w:p w14:paraId="1F5190A4" w14:textId="77777777" w:rsidR="00A66835" w:rsidRPr="00331404" w:rsidRDefault="00A66835" w:rsidP="00E72BAF">
                            <w:pPr>
                              <w:pStyle w:val="PULLQUOTE"/>
                              <w:rPr>
                                <w:color w:val="D6E3BC" w:themeColor="accent3" w:themeTint="66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left:0;text-align:left;margin-left:458.75pt;margin-top:-74.2pt;width:223.9pt;height:140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r6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" filled="f" stroked="f">
                <v:textbox inset="0,0,0,0">
                  <w:txbxContent>
                    <w:p w:rsidR="00A66835" w:rsidRPr="00AE4081" w:rsidRDefault="00A66835" w:rsidP="00331404">
                      <w:pPr>
                        <w:jc w:val="center"/>
                        <w:rPr>
                          <w:b/>
                          <w:color w:val="632423" w:themeColor="accent2" w:themeShade="80"/>
                          <w:sz w:val="32"/>
                          <w:szCs w:val="32"/>
                        </w:rPr>
                      </w:pPr>
                      <w:r w:rsidRPr="00177D42">
                        <w:rPr>
                          <w:b/>
                          <w:color w:val="9BBB59" w:themeColor="accent3"/>
                          <w:sz w:val="32"/>
                          <w:szCs w:val="32"/>
                        </w:rPr>
                        <w:t>How to Make Dried Beans:</w:t>
                      </w:r>
                    </w:p>
                    <w:p w:rsidR="00A66835" w:rsidRPr="00331404" w:rsidRDefault="00A66835" w:rsidP="00331404">
                      <w:pPr>
                        <w:numPr>
                          <w:ilvl w:val="0"/>
                          <w:numId w:val="9"/>
                        </w:numPr>
                        <w:ind w:left="270" w:hanging="270"/>
                        <w:rPr>
                          <w:b/>
                          <w:color w:val="D6E3BC" w:themeColor="accent3" w:themeTint="66"/>
                          <w:sz w:val="28"/>
                          <w:szCs w:val="28"/>
                        </w:rPr>
                      </w:pPr>
                      <w:r w:rsidRPr="00331404">
                        <w:rPr>
                          <w:b/>
                          <w:color w:val="D6E3BC" w:themeColor="accent3" w:themeTint="66"/>
                          <w:sz w:val="28"/>
                          <w:szCs w:val="28"/>
                        </w:rPr>
                        <w:t>Soak beans in a full pot of water for 6-8 hours</w:t>
                      </w:r>
                    </w:p>
                    <w:p w:rsidR="00A66835" w:rsidRPr="00331404" w:rsidRDefault="00A66835" w:rsidP="00331404">
                      <w:pPr>
                        <w:numPr>
                          <w:ilvl w:val="0"/>
                          <w:numId w:val="9"/>
                        </w:numPr>
                        <w:ind w:left="270" w:hanging="270"/>
                        <w:rPr>
                          <w:b/>
                          <w:color w:val="D6E3BC" w:themeColor="accent3" w:themeTint="66"/>
                          <w:sz w:val="28"/>
                          <w:szCs w:val="28"/>
                        </w:rPr>
                      </w:pPr>
                      <w:r w:rsidRPr="00331404">
                        <w:rPr>
                          <w:b/>
                          <w:color w:val="D6E3BC" w:themeColor="accent3" w:themeTint="66"/>
                          <w:sz w:val="28"/>
                          <w:szCs w:val="28"/>
                        </w:rPr>
                        <w:t>Drain soaking water and add about 3 times the water as you have beans (1c bean-3 c water)</w:t>
                      </w:r>
                    </w:p>
                    <w:p w:rsidR="00A66835" w:rsidRPr="00331404" w:rsidRDefault="00A66835" w:rsidP="00331404">
                      <w:pPr>
                        <w:numPr>
                          <w:ilvl w:val="0"/>
                          <w:numId w:val="9"/>
                        </w:numPr>
                        <w:ind w:left="270" w:hanging="270"/>
                        <w:rPr>
                          <w:b/>
                          <w:color w:val="D6E3BC" w:themeColor="accent3" w:themeTint="66"/>
                          <w:sz w:val="28"/>
                          <w:szCs w:val="28"/>
                        </w:rPr>
                      </w:pPr>
                      <w:r w:rsidRPr="00331404">
                        <w:rPr>
                          <w:b/>
                          <w:color w:val="D6E3BC" w:themeColor="accent3" w:themeTint="66"/>
                          <w:sz w:val="28"/>
                          <w:szCs w:val="28"/>
                        </w:rPr>
                        <w:t>Heat on low to medium heat 1 hour</w:t>
                      </w:r>
                    </w:p>
                    <w:p w:rsidR="00A66835" w:rsidRPr="00331404" w:rsidRDefault="00A66835" w:rsidP="00E72BAF">
                      <w:pPr>
                        <w:pStyle w:val="PULLQUOTE"/>
                        <w:rPr>
                          <w:color w:val="D6E3BC" w:themeColor="accent3" w:themeTint="66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7D42" w:rsidRPr="000A357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44413" behindDoc="0" locked="0" layoutInCell="1" allowOverlap="1" wp14:anchorId="1147C93E" wp14:editId="0A000434">
                <wp:simplePos x="0" y="0"/>
                <wp:positionH relativeFrom="column">
                  <wp:posOffset>5706374</wp:posOffset>
                </wp:positionH>
                <wp:positionV relativeFrom="paragraph">
                  <wp:posOffset>-999466</wp:posOffset>
                </wp:positionV>
                <wp:extent cx="2964299" cy="1835473"/>
                <wp:effectExtent l="38100" t="38100" r="45720" b="317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299" cy="183547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49.3pt;margin-top:-78.7pt;width:233.4pt;height:144.55pt;z-index:251644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" fillcolor="#622423 [1605]" strokecolor="#7f7f7f [1612]" strokeweight="6pt"/>
            </w:pict>
          </mc:Fallback>
        </mc:AlternateContent>
      </w:r>
      <w:r w:rsidRPr="000A3572">
        <w:rPr>
          <w:rFonts w:ascii="Times New Roman" w:hAnsi="Times New Roman"/>
          <w:b/>
          <w:color w:val="1F497D" w:themeColor="text2"/>
          <w:sz w:val="32"/>
          <w:szCs w:val="32"/>
        </w:rPr>
        <w:t>Broccoli</w:t>
      </w:r>
    </w:p>
    <w:p w14:paraId="13A239F7" w14:textId="77777777" w:rsidR="00FC3EE6" w:rsidRPr="000A3572" w:rsidRDefault="007F3225" w:rsidP="007F3225">
      <w:pPr>
        <w:pStyle w:val="ListParagraph"/>
        <w:numPr>
          <w:ilvl w:val="0"/>
          <w:numId w:val="20"/>
        </w:numPr>
        <w:tabs>
          <w:tab w:val="clear" w:pos="720"/>
          <w:tab w:val="left" w:pos="-1260"/>
          <w:tab w:val="num" w:pos="-810"/>
        </w:tabs>
        <w:ind w:hanging="1890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0A3572">
        <w:rPr>
          <w:rFonts w:ascii="Times New Roman" w:hAnsi="Times New Roman"/>
          <w:b/>
          <w:color w:val="1F497D" w:themeColor="text2"/>
          <w:sz w:val="32"/>
          <w:szCs w:val="32"/>
        </w:rPr>
        <w:t>Collard Greens &amp; Kale</w:t>
      </w:r>
    </w:p>
    <w:p w14:paraId="5196817C" w14:textId="77777777" w:rsidR="007F3225" w:rsidRPr="000A3572" w:rsidRDefault="007F3225" w:rsidP="007F3225">
      <w:pPr>
        <w:pStyle w:val="ListParagraph"/>
        <w:numPr>
          <w:ilvl w:val="0"/>
          <w:numId w:val="20"/>
        </w:numPr>
        <w:tabs>
          <w:tab w:val="clear" w:pos="720"/>
          <w:tab w:val="left" w:pos="-1260"/>
          <w:tab w:val="num" w:pos="-810"/>
        </w:tabs>
        <w:ind w:hanging="1890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0A3572">
        <w:rPr>
          <w:rFonts w:ascii="Times New Roman" w:hAnsi="Times New Roman"/>
          <w:b/>
          <w:color w:val="1F497D" w:themeColor="text2"/>
          <w:sz w:val="32"/>
          <w:szCs w:val="32"/>
        </w:rPr>
        <w:t>Dry Beans</w:t>
      </w:r>
    </w:p>
    <w:p w14:paraId="15F25A33" w14:textId="77777777" w:rsidR="00FC3EE6" w:rsidRPr="000A3572" w:rsidRDefault="006879C5" w:rsidP="007F3225">
      <w:pPr>
        <w:pStyle w:val="ListParagraph"/>
        <w:numPr>
          <w:ilvl w:val="0"/>
          <w:numId w:val="20"/>
        </w:numPr>
        <w:tabs>
          <w:tab w:val="clear" w:pos="720"/>
          <w:tab w:val="left" w:pos="-1260"/>
          <w:tab w:val="num" w:pos="-810"/>
        </w:tabs>
        <w:ind w:right="9180" w:hanging="1890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0A3572">
        <w:rPr>
          <w:rFonts w:ascii="Times New Roman" w:hAnsi="Times New Roman"/>
          <w:noProof/>
          <w:color w:val="632423" w:themeColor="accent2" w:themeShade="8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ADE69A" wp14:editId="53748620">
                <wp:simplePos x="0" y="0"/>
                <wp:positionH relativeFrom="column">
                  <wp:posOffset>5706374</wp:posOffset>
                </wp:positionH>
                <wp:positionV relativeFrom="paragraph">
                  <wp:posOffset>56551</wp:posOffset>
                </wp:positionV>
                <wp:extent cx="2732405" cy="966158"/>
                <wp:effectExtent l="0" t="0" r="10795" b="5715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966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CB64C" w14:textId="77777777" w:rsidR="00A66835" w:rsidRPr="006879C5" w:rsidRDefault="00A66835" w:rsidP="00D101B2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  <w:r w:rsidRPr="00384AA3">
                              <w:rPr>
                                <w:b/>
                                <w:color w:val="632423" w:themeColor="accent2" w:themeShade="80"/>
                                <w:sz w:val="52"/>
                                <w:szCs w:val="52"/>
                              </w:rPr>
                              <w:t>Easy TIPS</w:t>
                            </w:r>
                            <w:r w:rsidRPr="00D101B2">
                              <w:rPr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879C5">
                              <w:rPr>
                                <w:b/>
                                <w:color w:val="9BBB59" w:themeColor="accent3"/>
                                <w:sz w:val="36"/>
                                <w:szCs w:val="36"/>
                              </w:rPr>
                              <w:t>to sneak Calcium and Fiber into your diet:</w:t>
                            </w:r>
                          </w:p>
                          <w:p w14:paraId="110A4ABE" w14:textId="77777777" w:rsidR="00A66835" w:rsidRPr="00177D42" w:rsidRDefault="00A66835" w:rsidP="00E72BAF">
                            <w:pPr>
                              <w:pStyle w:val="HEADLINE"/>
                              <w:jc w:val="left"/>
                              <w:rPr>
                                <w:color w:val="9BBB59" w:themeColor="accent3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left:0;text-align:left;margin-left:449.3pt;margin-top:4.45pt;width:215.15pt;height:7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WR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" filled="f" stroked="f">
                <v:textbox inset="0,0,0,0">
                  <w:txbxContent>
                    <w:p w:rsidR="00A66835" w:rsidRPr="006879C5" w:rsidRDefault="00A66835" w:rsidP="00D101B2">
                      <w:pPr>
                        <w:jc w:val="center"/>
                        <w:rPr>
                          <w:b/>
                          <w:color w:val="9BBB59" w:themeColor="accent3"/>
                          <w:sz w:val="36"/>
                          <w:szCs w:val="36"/>
                        </w:rPr>
                      </w:pPr>
                      <w:r w:rsidRPr="00384AA3">
                        <w:rPr>
                          <w:b/>
                          <w:color w:val="632423" w:themeColor="accent2" w:themeShade="80"/>
                          <w:sz w:val="52"/>
                          <w:szCs w:val="52"/>
                        </w:rPr>
                        <w:t>Easy TIPS</w:t>
                      </w:r>
                      <w:r w:rsidRPr="00D101B2">
                        <w:rPr>
                          <w:b/>
                          <w:color w:val="632423" w:themeColor="accent2" w:themeShade="80"/>
                          <w:sz w:val="32"/>
                          <w:szCs w:val="32"/>
                        </w:rPr>
                        <w:t xml:space="preserve"> </w:t>
                      </w:r>
                      <w:r w:rsidRPr="006879C5">
                        <w:rPr>
                          <w:b/>
                          <w:color w:val="9BBB59" w:themeColor="accent3"/>
                          <w:sz w:val="36"/>
                          <w:szCs w:val="36"/>
                        </w:rPr>
                        <w:t>to sneak Calcium and Fiber into your diet:</w:t>
                      </w:r>
                    </w:p>
                    <w:p w:rsidR="00A66835" w:rsidRPr="00177D42" w:rsidRDefault="00A66835" w:rsidP="00E72BAF">
                      <w:pPr>
                        <w:pStyle w:val="HEADLINE"/>
                        <w:jc w:val="left"/>
                        <w:rPr>
                          <w:color w:val="9BBB59" w:themeColor="accent3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3225" w:rsidRPr="000A3572">
        <w:rPr>
          <w:rFonts w:ascii="Times New Roman" w:hAnsi="Times New Roman"/>
          <w:b/>
          <w:color w:val="1F497D" w:themeColor="text2"/>
          <w:sz w:val="32"/>
          <w:szCs w:val="32"/>
        </w:rPr>
        <w:t>Sesame Seeds</w:t>
      </w:r>
    </w:p>
    <w:p w14:paraId="0D7B1C70" w14:textId="77777777" w:rsidR="00FC3EE6" w:rsidRPr="000A3572" w:rsidRDefault="000A3572" w:rsidP="007F3225">
      <w:pPr>
        <w:pStyle w:val="ListParagraph"/>
        <w:numPr>
          <w:ilvl w:val="0"/>
          <w:numId w:val="20"/>
        </w:numPr>
        <w:tabs>
          <w:tab w:val="clear" w:pos="720"/>
          <w:tab w:val="left" w:pos="-1260"/>
          <w:tab w:val="num" w:pos="-810"/>
        </w:tabs>
        <w:ind w:hanging="1890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0A3572">
        <w:rPr>
          <w:rFonts w:ascii="Times New Roman" w:hAnsi="Times New Roman"/>
          <w:noProof/>
          <w:color w:val="632423" w:themeColor="accent2" w:themeShade="80"/>
        </w:rPr>
        <mc:AlternateContent>
          <mc:Choice Requires="wps">
            <w:drawing>
              <wp:anchor distT="0" distB="0" distL="114300" distR="114300" simplePos="0" relativeHeight="251630063" behindDoc="0" locked="0" layoutInCell="1" allowOverlap="1" wp14:anchorId="384A4DD8" wp14:editId="1599379B">
                <wp:simplePos x="0" y="0"/>
                <wp:positionH relativeFrom="column">
                  <wp:posOffset>2496820</wp:posOffset>
                </wp:positionH>
                <wp:positionV relativeFrom="paragraph">
                  <wp:posOffset>202565</wp:posOffset>
                </wp:positionV>
                <wp:extent cx="2656840" cy="5244465"/>
                <wp:effectExtent l="0" t="0" r="10160" b="13335"/>
                <wp:wrapSquare wrapText="bothSides"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5244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F1038C" w14:textId="77777777" w:rsidR="000A3572" w:rsidRPr="000A3572" w:rsidRDefault="00A66835" w:rsidP="000A3572">
                            <w:pPr>
                              <w:pStyle w:val="SUBHEAD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632423" w:themeColor="accent2" w:themeShade="80"/>
                                <w:sz w:val="40"/>
                                <w:szCs w:val="40"/>
                              </w:rPr>
                            </w:pPr>
                            <w:r w:rsidRPr="000A3572">
                              <w:rPr>
                                <w:rFonts w:ascii="Times New Roman" w:hAnsi="Times New Roman"/>
                                <w:color w:val="632423" w:themeColor="accent2" w:themeShade="80"/>
                                <w:sz w:val="40"/>
                                <w:szCs w:val="40"/>
                              </w:rPr>
                              <w:t xml:space="preserve">Double Sesame Kale </w:t>
                            </w:r>
                          </w:p>
                          <w:p w14:paraId="2721FFA2" w14:textId="77777777" w:rsidR="00A66835" w:rsidRPr="000A3572" w:rsidRDefault="00A66835" w:rsidP="000A3572">
                            <w:pPr>
                              <w:pStyle w:val="SUBHEAD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632423" w:themeColor="accent2" w:themeShade="80"/>
                                <w:sz w:val="40"/>
                                <w:szCs w:val="40"/>
                              </w:rPr>
                            </w:pPr>
                            <w:r w:rsidRPr="000A3572">
                              <w:rPr>
                                <w:rFonts w:ascii="Times New Roman" w:hAnsi="Times New Roman"/>
                                <w:color w:val="632423" w:themeColor="accent2" w:themeShade="80"/>
                                <w:sz w:val="40"/>
                                <w:szCs w:val="40"/>
                              </w:rPr>
                              <w:t>Salad</w:t>
                            </w:r>
                          </w:p>
                          <w:p w14:paraId="5E58A14C" w14:textId="77777777" w:rsidR="00A66835" w:rsidRPr="000A3572" w:rsidRDefault="00A66835" w:rsidP="00B17E6C">
                            <w:pPr>
                              <w:pStyle w:val="Heading3"/>
                              <w:spacing w:before="240" w:after="240"/>
                              <w:ind w:left="0"/>
                              <w:jc w:val="left"/>
                              <w:rPr>
                                <w:rFonts w:ascii="Times New Roman" w:hAnsi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 w:rsidRPr="000A3572">
                              <w:rPr>
                                <w:rFonts w:ascii="Times New Roman" w:hAnsi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Ingredients</w:t>
                            </w:r>
                          </w:p>
                          <w:p w14:paraId="0930CA56" w14:textId="77777777" w:rsidR="00A66835" w:rsidRPr="000A3572" w:rsidRDefault="00A66835" w:rsidP="006879C5">
                            <w:pPr>
                              <w:numPr>
                                <w:ilvl w:val="0"/>
                                <w:numId w:val="19"/>
                              </w:numPr>
                              <w:spacing w:before="240" w:after="240"/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0A3572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1-2 bunches kale (enough to make 8 cups chopped)</w:t>
                            </w:r>
                          </w:p>
                          <w:p w14:paraId="2FCF0409" w14:textId="77777777" w:rsidR="00A66835" w:rsidRPr="000A3572" w:rsidRDefault="00A66835" w:rsidP="006879C5">
                            <w:pPr>
                              <w:numPr>
                                <w:ilvl w:val="0"/>
                                <w:numId w:val="19"/>
                              </w:numPr>
                              <w:spacing w:before="100" w:beforeAutospacing="1" w:after="100" w:afterAutospacing="1"/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0A3572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3 Tablespoons brown rice vinegar</w:t>
                            </w:r>
                          </w:p>
                          <w:p w14:paraId="33DA88FD" w14:textId="77777777" w:rsidR="00A66835" w:rsidRPr="000A3572" w:rsidRDefault="00A66835" w:rsidP="006879C5">
                            <w:pPr>
                              <w:numPr>
                                <w:ilvl w:val="0"/>
                                <w:numId w:val="19"/>
                              </w:numPr>
                              <w:spacing w:before="100" w:beforeAutospacing="1" w:after="100" w:afterAutospacing="1"/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0A3572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1 Tablespoon honey (or agave nectar)</w:t>
                            </w:r>
                          </w:p>
                          <w:p w14:paraId="61C622D5" w14:textId="77777777" w:rsidR="00A66835" w:rsidRPr="000A3572" w:rsidRDefault="00A66835" w:rsidP="006879C5">
                            <w:pPr>
                              <w:numPr>
                                <w:ilvl w:val="0"/>
                                <w:numId w:val="19"/>
                              </w:numPr>
                              <w:spacing w:before="100" w:beforeAutospacing="1" w:after="100" w:afterAutospacing="1"/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0A3572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1 Tablespoon dark sesame oil</w:t>
                            </w:r>
                          </w:p>
                          <w:p w14:paraId="093325D1" w14:textId="77777777" w:rsidR="00A66835" w:rsidRPr="000A3572" w:rsidRDefault="00A66835" w:rsidP="006879C5">
                            <w:pPr>
                              <w:numPr>
                                <w:ilvl w:val="0"/>
                                <w:numId w:val="19"/>
                              </w:numPr>
                              <w:spacing w:before="100" w:beforeAutospacing="1" w:after="100" w:afterAutospacing="1"/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0A3572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1 Tablespoon sesame seeds</w:t>
                            </w:r>
                          </w:p>
                          <w:p w14:paraId="0A3E6DA3" w14:textId="77777777" w:rsidR="00A66835" w:rsidRPr="000A3572" w:rsidRDefault="00A66835" w:rsidP="006879C5">
                            <w:pPr>
                              <w:numPr>
                                <w:ilvl w:val="0"/>
                                <w:numId w:val="19"/>
                              </w:numPr>
                              <w:spacing w:before="100" w:after="100"/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0A3572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Braggs™ amino acids or L</w:t>
                            </w:r>
                            <w:r w:rsidR="006879C5" w:rsidRPr="000A3572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ow </w:t>
                            </w:r>
                            <w:r w:rsidRPr="000A3572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S</w:t>
                            </w:r>
                            <w:r w:rsidR="006879C5" w:rsidRPr="000A3572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>odium</w:t>
                            </w:r>
                            <w:r w:rsidRPr="000A3572"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Soy Sauce, to taste</w:t>
                            </w:r>
                          </w:p>
                          <w:p w14:paraId="1800CE39" w14:textId="77777777" w:rsidR="00A66835" w:rsidRPr="000A3572" w:rsidRDefault="00A66835" w:rsidP="00B17E6C">
                            <w:pPr>
                              <w:spacing w:before="100" w:after="100"/>
                              <w:ind w:left="360" w:hanging="360"/>
                              <w:rPr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 w:rsidRPr="000A3572">
                              <w:rPr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Directions</w:t>
                            </w:r>
                          </w:p>
                          <w:p w14:paraId="71F42989" w14:textId="77777777" w:rsidR="00A66835" w:rsidRPr="000A3572" w:rsidRDefault="00A66835" w:rsidP="00232BA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720"/>
                              <w:rPr>
                                <w:rFonts w:ascii="Times New Roman" w:hAnsi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0A3572">
                              <w:rPr>
                                <w:rStyle w:val="step-desc"/>
                                <w:rFonts w:ascii="Times New Roman" w:hAnsi="Times New Roman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Remove kale leaves from steams. Discard steams and finely chop kale leaves. </w:t>
                            </w:r>
                          </w:p>
                          <w:p w14:paraId="3EEA5BE3" w14:textId="77777777" w:rsidR="00A66835" w:rsidRPr="000A3572" w:rsidRDefault="00A66835" w:rsidP="00E72BA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720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 w:rsidRPr="000A3572">
                              <w:rPr>
                                <w:rStyle w:val="step-desc"/>
                                <w:rFonts w:ascii="Times New Roman" w:hAnsi="Times New Roman"/>
                                <w:color w:val="1F497D" w:themeColor="text2"/>
                                <w:sz w:val="28"/>
                                <w:szCs w:val="28"/>
                              </w:rPr>
                              <w:t>Put chopped kale in large bowl and pour on remaining ingredients. Mix thoroughly.</w:t>
                            </w:r>
                          </w:p>
                          <w:p w14:paraId="3FD3FBB1" w14:textId="77777777" w:rsidR="00A66835" w:rsidRPr="000A3572" w:rsidRDefault="00A66835" w:rsidP="00E72BAF">
                            <w:pPr>
                              <w:pStyle w:val="BodyCopy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  <w:p w14:paraId="426B822D" w14:textId="77777777" w:rsidR="00A66835" w:rsidRPr="000A3572" w:rsidRDefault="00A66835" w:rsidP="00E72BAF">
                            <w:pPr>
                              <w:pStyle w:val="BodyCopy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  <w:p w14:paraId="316DE020" w14:textId="77777777" w:rsidR="00A66835" w:rsidRPr="000A3572" w:rsidRDefault="00A66835" w:rsidP="00E72BAF">
                            <w:pPr>
                              <w:pStyle w:val="BodyCopy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  <w:p w14:paraId="5F3BF50E" w14:textId="77777777" w:rsidR="00A66835" w:rsidRPr="000A3572" w:rsidRDefault="00A66835" w:rsidP="00157382">
                            <w:pPr>
                              <w:pStyle w:val="BodyCopy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  <w:p w14:paraId="1A34F43A" w14:textId="77777777" w:rsidR="00A66835" w:rsidRPr="000A3572" w:rsidRDefault="00A66835" w:rsidP="00E72BAF">
                            <w:pPr>
                              <w:pStyle w:val="BodyCopy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left:0;text-align:left;margin-left:196.6pt;margin-top:15.95pt;width:209.2pt;height:412.95pt;z-index:25163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" filled="f" stroked="f">
                <v:textbox inset="0,0,0,0">
                  <w:txbxContent>
                    <w:p w:rsidR="000A3572" w:rsidRPr="000A3572" w:rsidRDefault="00A66835" w:rsidP="000A3572">
                      <w:pPr>
                        <w:pStyle w:val="SUBHEAD"/>
                        <w:spacing w:after="0"/>
                        <w:jc w:val="center"/>
                        <w:rPr>
                          <w:rFonts w:ascii="Times New Roman" w:hAnsi="Times New Roman"/>
                          <w:color w:val="632423" w:themeColor="accent2" w:themeShade="80"/>
                          <w:sz w:val="40"/>
                          <w:szCs w:val="40"/>
                        </w:rPr>
                      </w:pPr>
                      <w:r w:rsidRPr="000A3572">
                        <w:rPr>
                          <w:rFonts w:ascii="Times New Roman" w:hAnsi="Times New Roman"/>
                          <w:color w:val="632423" w:themeColor="accent2" w:themeShade="80"/>
                          <w:sz w:val="40"/>
                          <w:szCs w:val="40"/>
                        </w:rPr>
                        <w:t xml:space="preserve">Double Sesame Kale </w:t>
                      </w:r>
                    </w:p>
                    <w:p w:rsidR="00A66835" w:rsidRPr="000A3572" w:rsidRDefault="00A66835" w:rsidP="000A3572">
                      <w:pPr>
                        <w:pStyle w:val="SUBHEAD"/>
                        <w:spacing w:after="0"/>
                        <w:jc w:val="center"/>
                        <w:rPr>
                          <w:rFonts w:ascii="Times New Roman" w:hAnsi="Times New Roman"/>
                          <w:color w:val="632423" w:themeColor="accent2" w:themeShade="80"/>
                          <w:sz w:val="40"/>
                          <w:szCs w:val="40"/>
                        </w:rPr>
                      </w:pPr>
                      <w:r w:rsidRPr="000A3572">
                        <w:rPr>
                          <w:rFonts w:ascii="Times New Roman" w:hAnsi="Times New Roman"/>
                          <w:color w:val="632423" w:themeColor="accent2" w:themeShade="80"/>
                          <w:sz w:val="40"/>
                          <w:szCs w:val="40"/>
                        </w:rPr>
                        <w:t>Salad</w:t>
                      </w:r>
                    </w:p>
                    <w:p w:rsidR="00A66835" w:rsidRPr="000A3572" w:rsidRDefault="00A66835" w:rsidP="00B17E6C">
                      <w:pPr>
                        <w:pStyle w:val="Heading3"/>
                        <w:spacing w:before="240" w:after="240"/>
                        <w:ind w:left="0"/>
                        <w:jc w:val="left"/>
                        <w:rPr>
                          <w:rFonts w:ascii="Times New Roman" w:hAnsi="Times New Roman"/>
                          <w:b/>
                          <w:color w:val="632423" w:themeColor="accent2" w:themeShade="80"/>
                          <w:sz w:val="32"/>
                          <w:szCs w:val="32"/>
                        </w:rPr>
                      </w:pPr>
                      <w:r w:rsidRPr="000A3572">
                        <w:rPr>
                          <w:rFonts w:ascii="Times New Roman" w:hAnsi="Times New Roman"/>
                          <w:b/>
                          <w:color w:val="632423" w:themeColor="accent2" w:themeShade="80"/>
                          <w:sz w:val="32"/>
                          <w:szCs w:val="32"/>
                        </w:rPr>
                        <w:t>Ingredients</w:t>
                      </w:r>
                    </w:p>
                    <w:p w:rsidR="00A66835" w:rsidRPr="000A3572" w:rsidRDefault="00A66835" w:rsidP="006879C5">
                      <w:pPr>
                        <w:numPr>
                          <w:ilvl w:val="0"/>
                          <w:numId w:val="19"/>
                        </w:numPr>
                        <w:spacing w:before="240" w:after="240"/>
                        <w:rPr>
                          <w:color w:val="1F497D" w:themeColor="text2"/>
                          <w:sz w:val="28"/>
                          <w:szCs w:val="28"/>
                        </w:rPr>
                      </w:pPr>
                      <w:r w:rsidRPr="000A3572">
                        <w:rPr>
                          <w:color w:val="1F497D" w:themeColor="text2"/>
                          <w:sz w:val="28"/>
                          <w:szCs w:val="28"/>
                        </w:rPr>
                        <w:t>1-2 bunches kale (enough to make 8 cups chopped)</w:t>
                      </w:r>
                    </w:p>
                    <w:p w:rsidR="00A66835" w:rsidRPr="000A3572" w:rsidRDefault="00A66835" w:rsidP="006879C5">
                      <w:pPr>
                        <w:numPr>
                          <w:ilvl w:val="0"/>
                          <w:numId w:val="19"/>
                        </w:numPr>
                        <w:spacing w:before="100" w:beforeAutospacing="1" w:after="100" w:afterAutospacing="1"/>
                        <w:rPr>
                          <w:color w:val="1F497D" w:themeColor="text2"/>
                          <w:sz w:val="28"/>
                          <w:szCs w:val="28"/>
                        </w:rPr>
                      </w:pPr>
                      <w:r w:rsidRPr="000A3572">
                        <w:rPr>
                          <w:color w:val="1F497D" w:themeColor="text2"/>
                          <w:sz w:val="28"/>
                          <w:szCs w:val="28"/>
                        </w:rPr>
                        <w:t>3 Tablespoons brown rice vinegar</w:t>
                      </w:r>
                    </w:p>
                    <w:p w:rsidR="00A66835" w:rsidRPr="000A3572" w:rsidRDefault="00A66835" w:rsidP="006879C5">
                      <w:pPr>
                        <w:numPr>
                          <w:ilvl w:val="0"/>
                          <w:numId w:val="19"/>
                        </w:numPr>
                        <w:spacing w:before="100" w:beforeAutospacing="1" w:after="100" w:afterAutospacing="1"/>
                        <w:rPr>
                          <w:color w:val="1F497D" w:themeColor="text2"/>
                          <w:sz w:val="28"/>
                          <w:szCs w:val="28"/>
                        </w:rPr>
                      </w:pPr>
                      <w:r w:rsidRPr="000A3572">
                        <w:rPr>
                          <w:color w:val="1F497D" w:themeColor="text2"/>
                          <w:sz w:val="28"/>
                          <w:szCs w:val="28"/>
                        </w:rPr>
                        <w:t>1 Tablespoon honey (or agave nectar)</w:t>
                      </w:r>
                    </w:p>
                    <w:p w:rsidR="00A66835" w:rsidRPr="000A3572" w:rsidRDefault="00A66835" w:rsidP="006879C5">
                      <w:pPr>
                        <w:numPr>
                          <w:ilvl w:val="0"/>
                          <w:numId w:val="19"/>
                        </w:numPr>
                        <w:spacing w:before="100" w:beforeAutospacing="1" w:after="100" w:afterAutospacing="1"/>
                        <w:rPr>
                          <w:color w:val="1F497D" w:themeColor="text2"/>
                          <w:sz w:val="28"/>
                          <w:szCs w:val="28"/>
                        </w:rPr>
                      </w:pPr>
                      <w:r w:rsidRPr="000A3572">
                        <w:rPr>
                          <w:color w:val="1F497D" w:themeColor="text2"/>
                          <w:sz w:val="28"/>
                          <w:szCs w:val="28"/>
                        </w:rPr>
                        <w:t>1 Tablespoon dark sesame oil</w:t>
                      </w:r>
                    </w:p>
                    <w:p w:rsidR="00A66835" w:rsidRPr="000A3572" w:rsidRDefault="00A66835" w:rsidP="006879C5">
                      <w:pPr>
                        <w:numPr>
                          <w:ilvl w:val="0"/>
                          <w:numId w:val="19"/>
                        </w:numPr>
                        <w:spacing w:before="100" w:beforeAutospacing="1" w:after="100" w:afterAutospacing="1"/>
                        <w:rPr>
                          <w:color w:val="1F497D" w:themeColor="text2"/>
                          <w:sz w:val="28"/>
                          <w:szCs w:val="28"/>
                        </w:rPr>
                      </w:pPr>
                      <w:r w:rsidRPr="000A3572">
                        <w:rPr>
                          <w:color w:val="1F497D" w:themeColor="text2"/>
                          <w:sz w:val="28"/>
                          <w:szCs w:val="28"/>
                        </w:rPr>
                        <w:t>1 Tablespoon sesame seeds</w:t>
                      </w:r>
                    </w:p>
                    <w:p w:rsidR="00A66835" w:rsidRPr="000A3572" w:rsidRDefault="00A66835" w:rsidP="006879C5">
                      <w:pPr>
                        <w:numPr>
                          <w:ilvl w:val="0"/>
                          <w:numId w:val="19"/>
                        </w:numPr>
                        <w:spacing w:before="100" w:after="100"/>
                        <w:rPr>
                          <w:color w:val="1F497D" w:themeColor="text2"/>
                          <w:sz w:val="28"/>
                          <w:szCs w:val="28"/>
                        </w:rPr>
                      </w:pPr>
                      <w:r w:rsidRPr="000A3572">
                        <w:rPr>
                          <w:color w:val="1F497D" w:themeColor="text2"/>
                          <w:sz w:val="28"/>
                          <w:szCs w:val="28"/>
                        </w:rPr>
                        <w:t>Braggs™ amino acids or L</w:t>
                      </w:r>
                      <w:r w:rsidR="006879C5" w:rsidRPr="000A3572">
                        <w:rPr>
                          <w:color w:val="1F497D" w:themeColor="text2"/>
                          <w:sz w:val="28"/>
                          <w:szCs w:val="28"/>
                        </w:rPr>
                        <w:t xml:space="preserve">ow </w:t>
                      </w:r>
                      <w:r w:rsidRPr="000A3572">
                        <w:rPr>
                          <w:color w:val="1F497D" w:themeColor="text2"/>
                          <w:sz w:val="28"/>
                          <w:szCs w:val="28"/>
                        </w:rPr>
                        <w:t>S</w:t>
                      </w:r>
                      <w:r w:rsidR="006879C5" w:rsidRPr="000A3572">
                        <w:rPr>
                          <w:color w:val="1F497D" w:themeColor="text2"/>
                          <w:sz w:val="28"/>
                          <w:szCs w:val="28"/>
                        </w:rPr>
                        <w:t>odium</w:t>
                      </w:r>
                      <w:r w:rsidRPr="000A3572">
                        <w:rPr>
                          <w:color w:val="1F497D" w:themeColor="text2"/>
                          <w:sz w:val="28"/>
                          <w:szCs w:val="28"/>
                        </w:rPr>
                        <w:t xml:space="preserve"> Soy Sauce, to taste</w:t>
                      </w:r>
                    </w:p>
                    <w:p w:rsidR="00A66835" w:rsidRPr="000A3572" w:rsidRDefault="00A66835" w:rsidP="00B17E6C">
                      <w:pPr>
                        <w:spacing w:before="100" w:after="100"/>
                        <w:ind w:left="360" w:hanging="360"/>
                        <w:rPr>
                          <w:b/>
                          <w:color w:val="632423" w:themeColor="accent2" w:themeShade="80"/>
                          <w:sz w:val="32"/>
                          <w:szCs w:val="32"/>
                        </w:rPr>
                      </w:pPr>
                      <w:r w:rsidRPr="000A3572">
                        <w:rPr>
                          <w:b/>
                          <w:color w:val="632423" w:themeColor="accent2" w:themeShade="80"/>
                          <w:sz w:val="32"/>
                          <w:szCs w:val="32"/>
                        </w:rPr>
                        <w:t>Directions</w:t>
                      </w:r>
                    </w:p>
                    <w:p w:rsidR="00A66835" w:rsidRPr="000A3572" w:rsidRDefault="00A66835" w:rsidP="00232BA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720"/>
                        <w:rPr>
                          <w:rFonts w:ascii="Times New Roman" w:hAnsi="Times New Roman"/>
                          <w:color w:val="1F497D" w:themeColor="text2"/>
                          <w:sz w:val="28"/>
                          <w:szCs w:val="28"/>
                        </w:rPr>
                      </w:pPr>
                      <w:r w:rsidRPr="000A3572">
                        <w:rPr>
                          <w:rStyle w:val="step-desc"/>
                          <w:rFonts w:ascii="Times New Roman" w:hAnsi="Times New Roman"/>
                          <w:color w:val="1F497D" w:themeColor="text2"/>
                          <w:sz w:val="28"/>
                          <w:szCs w:val="28"/>
                        </w:rPr>
                        <w:t xml:space="preserve">Remove kale leaves from steams. Discard steams and finely chop kale leaves. </w:t>
                      </w:r>
                    </w:p>
                    <w:p w:rsidR="00A66835" w:rsidRPr="000A3572" w:rsidRDefault="00A66835" w:rsidP="00E72BA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720"/>
                        <w:rPr>
                          <w:rFonts w:ascii="Times New Roman" w:hAnsi="Times New Roman"/>
                          <w:sz w:val="16"/>
                        </w:rPr>
                      </w:pPr>
                      <w:r w:rsidRPr="000A3572">
                        <w:rPr>
                          <w:rStyle w:val="step-desc"/>
                          <w:rFonts w:ascii="Times New Roman" w:hAnsi="Times New Roman"/>
                          <w:color w:val="1F497D" w:themeColor="text2"/>
                          <w:sz w:val="28"/>
                          <w:szCs w:val="28"/>
                        </w:rPr>
                        <w:t>Put chopped kale in large bowl and pour on remaining ingredients. Mix thoroughly.</w:t>
                      </w:r>
                    </w:p>
                    <w:p w:rsidR="00A66835" w:rsidRPr="000A3572" w:rsidRDefault="00A66835" w:rsidP="00E72BAF">
                      <w:pPr>
                        <w:pStyle w:val="BodyCopy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  <w:p w:rsidR="00A66835" w:rsidRPr="000A3572" w:rsidRDefault="00A66835" w:rsidP="00E72BAF">
                      <w:pPr>
                        <w:pStyle w:val="BodyCopy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  <w:p w:rsidR="00A66835" w:rsidRPr="000A3572" w:rsidRDefault="00A66835" w:rsidP="00E72BAF">
                      <w:pPr>
                        <w:pStyle w:val="BodyCopy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  <w:p w:rsidR="00A66835" w:rsidRPr="000A3572" w:rsidRDefault="00A66835" w:rsidP="00157382">
                      <w:pPr>
                        <w:pStyle w:val="BodyCopy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  <w:p w:rsidR="00A66835" w:rsidRPr="000A3572" w:rsidRDefault="00A66835" w:rsidP="00E72BAF">
                      <w:pPr>
                        <w:pStyle w:val="BodyCopy"/>
                        <w:rPr>
                          <w:rFonts w:ascii="Times New Roman" w:hAnsi="Times New Roman"/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A3572">
        <w:rPr>
          <w:rFonts w:ascii="Times New Roman" w:hAnsi="Times New Roman"/>
          <w:noProof/>
          <w:color w:val="632423" w:themeColor="accent2" w:themeShade="80"/>
        </w:rPr>
        <mc:AlternateContent>
          <mc:Choice Requires="wps">
            <w:drawing>
              <wp:anchor distT="0" distB="0" distL="114300" distR="114300" simplePos="0" relativeHeight="251629038" behindDoc="0" locked="0" layoutInCell="1" allowOverlap="1" wp14:anchorId="31F6EA82" wp14:editId="688F55B7">
                <wp:simplePos x="0" y="0"/>
                <wp:positionH relativeFrom="column">
                  <wp:posOffset>2497347</wp:posOffset>
                </wp:positionH>
                <wp:positionV relativeFrom="paragraph">
                  <wp:posOffset>168347</wp:posOffset>
                </wp:positionV>
                <wp:extent cx="2514600" cy="724535"/>
                <wp:effectExtent l="19050" t="19050" r="38100" b="3746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7245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571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96.65pt;margin-top:13.25pt;width:198pt;height:57.05pt;z-index:2516290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" fillcolor="#a5a5a5 [2092]" strokecolor="#9bbb59 [3206]" strokeweight="4.5pt"/>
            </w:pict>
          </mc:Fallback>
        </mc:AlternateContent>
      </w:r>
      <w:r w:rsidR="007F3225" w:rsidRPr="000A3572">
        <w:rPr>
          <w:rFonts w:ascii="Times New Roman" w:hAnsi="Times New Roman"/>
          <w:b/>
          <w:color w:val="1F497D" w:themeColor="text2"/>
          <w:sz w:val="32"/>
          <w:szCs w:val="32"/>
        </w:rPr>
        <w:t>Molasses</w:t>
      </w:r>
    </w:p>
    <w:p w14:paraId="46FEBA39" w14:textId="77777777" w:rsidR="00FC3EE6" w:rsidRPr="000A3572" w:rsidRDefault="007F3225" w:rsidP="007F3225">
      <w:pPr>
        <w:pStyle w:val="ListParagraph"/>
        <w:numPr>
          <w:ilvl w:val="0"/>
          <w:numId w:val="20"/>
        </w:numPr>
        <w:tabs>
          <w:tab w:val="clear" w:pos="720"/>
          <w:tab w:val="left" w:pos="-1260"/>
          <w:tab w:val="num" w:pos="-810"/>
        </w:tabs>
        <w:ind w:hanging="1890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0A3572">
        <w:rPr>
          <w:rFonts w:ascii="Times New Roman" w:hAnsi="Times New Roman"/>
          <w:b/>
          <w:color w:val="1F497D" w:themeColor="text2"/>
          <w:sz w:val="32"/>
          <w:szCs w:val="32"/>
        </w:rPr>
        <w:t>Soymilk</w:t>
      </w:r>
    </w:p>
    <w:p w14:paraId="353AE5C3" w14:textId="77777777" w:rsidR="00FC3EE6" w:rsidRPr="000A3572" w:rsidRDefault="006879C5" w:rsidP="007F3225">
      <w:pPr>
        <w:pStyle w:val="ListParagraph"/>
        <w:numPr>
          <w:ilvl w:val="0"/>
          <w:numId w:val="20"/>
        </w:numPr>
        <w:tabs>
          <w:tab w:val="clear" w:pos="720"/>
          <w:tab w:val="left" w:pos="-1260"/>
          <w:tab w:val="num" w:pos="-810"/>
        </w:tabs>
        <w:ind w:hanging="1890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0A3572">
        <w:rPr>
          <w:rFonts w:ascii="Times New Roman" w:hAnsi="Times New Roman"/>
          <w:noProof/>
          <w:color w:val="632423" w:themeColor="accent2" w:themeShade="8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D83B2D" wp14:editId="4B630430">
                <wp:simplePos x="0" y="0"/>
                <wp:positionH relativeFrom="column">
                  <wp:posOffset>5706110</wp:posOffset>
                </wp:positionH>
                <wp:positionV relativeFrom="paragraph">
                  <wp:posOffset>131445</wp:posOffset>
                </wp:positionV>
                <wp:extent cx="2731770" cy="4635500"/>
                <wp:effectExtent l="0" t="0" r="11430" b="12700"/>
                <wp:wrapSquare wrapText="bothSides"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463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AB284" w14:textId="77777777" w:rsidR="00A66835" w:rsidRPr="00177D42" w:rsidRDefault="00A66835" w:rsidP="006879C5">
                            <w:pPr>
                              <w:ind w:firstLine="180"/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6D4F681D" w14:textId="77777777" w:rsidR="00A66835" w:rsidRPr="006879C5" w:rsidRDefault="00A66835" w:rsidP="006879C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0"/>
                              </w:tabs>
                              <w:ind w:left="540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879C5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Buy dried beans in bulk- they are very cheap and can be made in large batches and frozen in bags or Tupperware for one!</w:t>
                            </w:r>
                          </w:p>
                          <w:p w14:paraId="1A5A0B89" w14:textId="77777777" w:rsidR="00A66835" w:rsidRPr="006879C5" w:rsidRDefault="00A66835" w:rsidP="006879C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0"/>
                              </w:tabs>
                              <w:ind w:left="540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879C5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Add leafy greens like spinach or kale to soups, salads, pasta dishes, smoothies or scrambles </w:t>
                            </w:r>
                          </w:p>
                          <w:p w14:paraId="0B7948EF" w14:textId="77777777" w:rsidR="00A66835" w:rsidRPr="006879C5" w:rsidRDefault="00A66835" w:rsidP="006879C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0"/>
                              </w:tabs>
                              <w:ind w:left="540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879C5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Buy frozen chopped spinach to get more for your money.</w:t>
                            </w:r>
                          </w:p>
                          <w:p w14:paraId="46EFBB36" w14:textId="77777777" w:rsidR="00A66835" w:rsidRPr="006879C5" w:rsidRDefault="00A66835" w:rsidP="006879C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0"/>
                              </w:tabs>
                              <w:ind w:left="540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879C5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Read ingredients labels and choose “whole” grain over “enriched” products</w:t>
                            </w:r>
                          </w:p>
                          <w:p w14:paraId="75EDDDE8" w14:textId="77777777" w:rsidR="00A66835" w:rsidRPr="00177D42" w:rsidRDefault="00A66835" w:rsidP="006879C5">
                            <w:pPr>
                              <w:pStyle w:val="BodyCopy"/>
                              <w:ind w:firstLine="180"/>
                              <w:rPr>
                                <w:color w:val="1F497D" w:themeColor="text2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left:0;text-align:left;margin-left:449.3pt;margin-top:10.35pt;width:215.1pt;height:3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fZtQ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" filled="f" stroked="f">
                <v:textbox inset="0,0,0,0">
                  <w:txbxContent>
                    <w:p w:rsidR="00A66835" w:rsidRPr="00177D42" w:rsidRDefault="00A66835" w:rsidP="006879C5">
                      <w:pPr>
                        <w:ind w:firstLine="180"/>
                        <w:jc w:val="center"/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:rsidR="00A66835" w:rsidRPr="006879C5" w:rsidRDefault="00A66835" w:rsidP="006879C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0"/>
                        </w:tabs>
                        <w:ind w:left="540"/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6879C5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Buy dried beans in bulk- they are very cheap and can be made in large batches and frozen in bags or Tupperware for one!</w:t>
                      </w:r>
                    </w:p>
                    <w:p w:rsidR="00A66835" w:rsidRPr="006879C5" w:rsidRDefault="00A66835" w:rsidP="006879C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0"/>
                        </w:tabs>
                        <w:ind w:left="540"/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6879C5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Add leafy greens like spinach or kale to soups, salads, pasta dishes, smoothies or scrambles </w:t>
                      </w:r>
                    </w:p>
                    <w:p w:rsidR="00A66835" w:rsidRPr="006879C5" w:rsidRDefault="00A66835" w:rsidP="006879C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0"/>
                        </w:tabs>
                        <w:ind w:left="540"/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6879C5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Buy frozen chopped spinach to get more for your money.</w:t>
                      </w:r>
                    </w:p>
                    <w:p w:rsidR="00A66835" w:rsidRPr="006879C5" w:rsidRDefault="00A66835" w:rsidP="006879C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0"/>
                        </w:tabs>
                        <w:ind w:left="540"/>
                        <w:rPr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879C5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Read ingredients labels and choose “whole” grain over “enriched” products</w:t>
                      </w:r>
                    </w:p>
                    <w:p w:rsidR="00A66835" w:rsidRPr="00177D42" w:rsidRDefault="00A66835" w:rsidP="006879C5">
                      <w:pPr>
                        <w:pStyle w:val="BodyCopy"/>
                        <w:ind w:firstLine="180"/>
                        <w:rPr>
                          <w:color w:val="1F497D" w:themeColor="text2"/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3225" w:rsidRPr="000A3572">
        <w:rPr>
          <w:rFonts w:ascii="Times New Roman" w:hAnsi="Times New Roman"/>
          <w:b/>
          <w:color w:val="1F497D" w:themeColor="text2"/>
          <w:sz w:val="32"/>
          <w:szCs w:val="32"/>
        </w:rPr>
        <w:t>Almonds</w:t>
      </w:r>
    </w:p>
    <w:p w14:paraId="2F8D4780" w14:textId="77777777" w:rsidR="00FC3EE6" w:rsidRPr="000A3572" w:rsidRDefault="007F3225" w:rsidP="007F3225">
      <w:pPr>
        <w:pStyle w:val="ListParagraph"/>
        <w:numPr>
          <w:ilvl w:val="0"/>
          <w:numId w:val="20"/>
        </w:numPr>
        <w:tabs>
          <w:tab w:val="clear" w:pos="720"/>
          <w:tab w:val="left" w:pos="-1260"/>
          <w:tab w:val="num" w:pos="-810"/>
        </w:tabs>
        <w:ind w:right="9270" w:hanging="1890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0A3572">
        <w:rPr>
          <w:rFonts w:ascii="Times New Roman" w:hAnsi="Times New Roman"/>
          <w:b/>
          <w:color w:val="1F497D" w:themeColor="text2"/>
          <w:sz w:val="32"/>
          <w:szCs w:val="32"/>
        </w:rPr>
        <w:t>Orange Juice</w:t>
      </w:r>
    </w:p>
    <w:p w14:paraId="59FCD549" w14:textId="77777777" w:rsidR="00FC3EE6" w:rsidRPr="000A3572" w:rsidRDefault="007F3225" w:rsidP="007F3225">
      <w:pPr>
        <w:pStyle w:val="ListParagraph"/>
        <w:numPr>
          <w:ilvl w:val="0"/>
          <w:numId w:val="20"/>
        </w:numPr>
        <w:tabs>
          <w:tab w:val="clear" w:pos="720"/>
          <w:tab w:val="left" w:pos="-1260"/>
          <w:tab w:val="num" w:pos="-810"/>
        </w:tabs>
        <w:ind w:hanging="1890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0A3572">
        <w:rPr>
          <w:rFonts w:ascii="Times New Roman" w:hAnsi="Times New Roman"/>
          <w:b/>
          <w:color w:val="1F497D" w:themeColor="text2"/>
          <w:sz w:val="32"/>
          <w:szCs w:val="32"/>
        </w:rPr>
        <w:t>Dairy Milk</w:t>
      </w:r>
    </w:p>
    <w:p w14:paraId="538F3EEA" w14:textId="77777777" w:rsidR="00AD3CA2" w:rsidRPr="000A3572" w:rsidRDefault="00AD3CA2" w:rsidP="00FC3EE6">
      <w:pPr>
        <w:tabs>
          <w:tab w:val="left" w:pos="-1260"/>
        </w:tabs>
        <w:ind w:left="-1170" w:hanging="90"/>
        <w:rPr>
          <w:b/>
          <w:color w:val="632423" w:themeColor="accent2" w:themeShade="80"/>
          <w:sz w:val="40"/>
          <w:szCs w:val="40"/>
        </w:rPr>
      </w:pPr>
      <w:r w:rsidRPr="000A3572">
        <w:rPr>
          <w:b/>
          <w:color w:val="632423" w:themeColor="accent2" w:themeShade="80"/>
          <w:sz w:val="40"/>
          <w:szCs w:val="40"/>
        </w:rPr>
        <w:t>What’s in it for me?</w:t>
      </w:r>
    </w:p>
    <w:p w14:paraId="396D7857" w14:textId="77777777" w:rsidR="00177D42" w:rsidRPr="000A3572" w:rsidRDefault="00177D42" w:rsidP="00FC3EE6">
      <w:pPr>
        <w:tabs>
          <w:tab w:val="left" w:pos="-1260"/>
        </w:tabs>
        <w:ind w:left="-1170" w:hanging="90"/>
        <w:rPr>
          <w:b/>
          <w:color w:val="632423" w:themeColor="accent2" w:themeShade="80"/>
          <w:sz w:val="32"/>
          <w:szCs w:val="32"/>
        </w:rPr>
      </w:pPr>
    </w:p>
    <w:p w14:paraId="37AE7992" w14:textId="77777777" w:rsidR="00177D42" w:rsidRPr="000A3572" w:rsidRDefault="00177D42" w:rsidP="00A40F54">
      <w:pPr>
        <w:pStyle w:val="ListParagraph"/>
        <w:numPr>
          <w:ilvl w:val="0"/>
          <w:numId w:val="17"/>
        </w:numPr>
        <w:tabs>
          <w:tab w:val="left" w:pos="-1080"/>
        </w:tabs>
        <w:ind w:left="-810" w:hanging="270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0A3572">
        <w:rPr>
          <w:rFonts w:ascii="Times New Roman" w:hAnsi="Times New Roman"/>
          <w:b/>
          <w:color w:val="1F497D" w:themeColor="text2"/>
          <w:sz w:val="32"/>
          <w:szCs w:val="32"/>
        </w:rPr>
        <w:t>Decrease your risk!!</w:t>
      </w:r>
    </w:p>
    <w:p w14:paraId="3B7AB952" w14:textId="77777777" w:rsidR="005517DA" w:rsidRPr="000A3572" w:rsidRDefault="00177D42" w:rsidP="000A3572">
      <w:pPr>
        <w:pStyle w:val="ListParagraph"/>
        <w:numPr>
          <w:ilvl w:val="1"/>
          <w:numId w:val="21"/>
        </w:numPr>
        <w:tabs>
          <w:tab w:val="left" w:pos="-1260"/>
        </w:tabs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0A3572">
        <w:rPr>
          <w:rFonts w:ascii="Times New Roman" w:hAnsi="Times New Roman"/>
          <w:b/>
          <w:color w:val="1F497D" w:themeColor="text2"/>
          <w:sz w:val="32"/>
          <w:szCs w:val="32"/>
        </w:rPr>
        <w:t>Bone fracture</w:t>
      </w:r>
    </w:p>
    <w:p w14:paraId="6E244C1D" w14:textId="77777777" w:rsidR="00177D42" w:rsidRPr="000A3572" w:rsidRDefault="005517DA" w:rsidP="000A3572">
      <w:pPr>
        <w:pStyle w:val="ListParagraph"/>
        <w:numPr>
          <w:ilvl w:val="1"/>
          <w:numId w:val="21"/>
        </w:numPr>
        <w:tabs>
          <w:tab w:val="left" w:pos="-1260"/>
        </w:tabs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0A3572">
        <w:rPr>
          <w:rFonts w:ascii="Times New Roman" w:hAnsi="Times New Roman"/>
          <w:b/>
          <w:color w:val="1F497D" w:themeColor="text2"/>
          <w:sz w:val="32"/>
          <w:szCs w:val="32"/>
        </w:rPr>
        <w:t>He</w:t>
      </w:r>
      <w:r w:rsidR="00177D42" w:rsidRPr="000A3572">
        <w:rPr>
          <w:rFonts w:ascii="Times New Roman" w:hAnsi="Times New Roman"/>
          <w:b/>
          <w:color w:val="1F497D" w:themeColor="text2"/>
          <w:sz w:val="32"/>
          <w:szCs w:val="32"/>
        </w:rPr>
        <w:t>art disease</w:t>
      </w:r>
    </w:p>
    <w:p w14:paraId="0188DFC3" w14:textId="77777777" w:rsidR="00177D42" w:rsidRPr="000A3572" w:rsidRDefault="00177D42" w:rsidP="000A3572">
      <w:pPr>
        <w:pStyle w:val="ListParagraph"/>
        <w:numPr>
          <w:ilvl w:val="1"/>
          <w:numId w:val="21"/>
        </w:numPr>
        <w:tabs>
          <w:tab w:val="left" w:pos="-1260"/>
        </w:tabs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0A3572">
        <w:rPr>
          <w:rFonts w:ascii="Times New Roman" w:hAnsi="Times New Roman"/>
          <w:b/>
          <w:color w:val="1F497D" w:themeColor="text2"/>
          <w:sz w:val="32"/>
          <w:szCs w:val="32"/>
        </w:rPr>
        <w:t xml:space="preserve">High blood pressure </w:t>
      </w:r>
    </w:p>
    <w:p w14:paraId="7AFCEC9D" w14:textId="77777777" w:rsidR="005517DA" w:rsidRPr="000A3572" w:rsidRDefault="00177D42" w:rsidP="000A3572">
      <w:pPr>
        <w:pStyle w:val="ListParagraph"/>
        <w:numPr>
          <w:ilvl w:val="1"/>
          <w:numId w:val="21"/>
        </w:numPr>
        <w:tabs>
          <w:tab w:val="left" w:pos="-1260"/>
        </w:tabs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0A3572">
        <w:rPr>
          <w:rFonts w:ascii="Times New Roman" w:hAnsi="Times New Roman"/>
          <w:b/>
          <w:color w:val="1F497D" w:themeColor="text2"/>
          <w:sz w:val="32"/>
          <w:szCs w:val="32"/>
        </w:rPr>
        <w:t>Diabetes</w:t>
      </w:r>
    </w:p>
    <w:p w14:paraId="540E4CC1" w14:textId="77777777" w:rsidR="001D2A55" w:rsidRPr="000A3572" w:rsidRDefault="001D2A55" w:rsidP="001D2A55">
      <w:pPr>
        <w:tabs>
          <w:tab w:val="left" w:pos="-1260"/>
        </w:tabs>
        <w:ind w:left="-1170" w:hanging="90"/>
        <w:rPr>
          <w:b/>
          <w:color w:val="632423" w:themeColor="accent2" w:themeShade="80"/>
          <w:sz w:val="40"/>
          <w:szCs w:val="40"/>
        </w:rPr>
      </w:pPr>
      <w:r w:rsidRPr="000A3572">
        <w:rPr>
          <w:b/>
          <w:color w:val="632423" w:themeColor="accent2" w:themeShade="80"/>
          <w:sz w:val="40"/>
          <w:szCs w:val="40"/>
        </w:rPr>
        <w:t xml:space="preserve">How </w:t>
      </w:r>
      <w:proofErr w:type="gramStart"/>
      <w:r w:rsidRPr="000A3572">
        <w:rPr>
          <w:b/>
          <w:color w:val="632423" w:themeColor="accent2" w:themeShade="80"/>
          <w:sz w:val="40"/>
          <w:szCs w:val="40"/>
        </w:rPr>
        <w:t>Much</w:t>
      </w:r>
      <w:proofErr w:type="gramEnd"/>
      <w:r w:rsidRPr="000A3572">
        <w:rPr>
          <w:b/>
          <w:color w:val="632423" w:themeColor="accent2" w:themeShade="80"/>
          <w:sz w:val="40"/>
          <w:szCs w:val="40"/>
        </w:rPr>
        <w:t xml:space="preserve"> do I Need?</w:t>
      </w:r>
    </w:p>
    <w:p w14:paraId="43A367F2" w14:textId="77777777" w:rsidR="001D2A55" w:rsidRPr="000A3572" w:rsidRDefault="001D2A55" w:rsidP="001D2A55">
      <w:pPr>
        <w:tabs>
          <w:tab w:val="left" w:pos="-1260"/>
        </w:tabs>
        <w:ind w:left="-1170" w:hanging="90"/>
        <w:rPr>
          <w:b/>
          <w:color w:val="632423" w:themeColor="accent2" w:themeShade="80"/>
          <w:sz w:val="32"/>
          <w:szCs w:val="32"/>
        </w:rPr>
      </w:pPr>
    </w:p>
    <w:p w14:paraId="6ED794F7" w14:textId="77777777" w:rsidR="001D2A55" w:rsidRPr="000A3572" w:rsidRDefault="001D2A55" w:rsidP="001D2A55">
      <w:pPr>
        <w:pStyle w:val="ListParagraph"/>
        <w:numPr>
          <w:ilvl w:val="0"/>
          <w:numId w:val="16"/>
        </w:numPr>
        <w:tabs>
          <w:tab w:val="left" w:pos="-1260"/>
        </w:tabs>
        <w:rPr>
          <w:rFonts w:ascii="Times New Roman" w:hAnsi="Times New Roman"/>
          <w:b/>
          <w:i/>
          <w:color w:val="1F497D" w:themeColor="text2"/>
          <w:sz w:val="32"/>
          <w:szCs w:val="32"/>
        </w:rPr>
      </w:pPr>
      <w:r w:rsidRPr="000A3572">
        <w:rPr>
          <w:rFonts w:ascii="Times New Roman" w:hAnsi="Times New Roman"/>
          <w:b/>
          <w:i/>
          <w:color w:val="1F497D" w:themeColor="text2"/>
          <w:sz w:val="32"/>
          <w:szCs w:val="32"/>
        </w:rPr>
        <w:t>Under age 51</w:t>
      </w:r>
      <w:r w:rsidRPr="000A3572">
        <w:rPr>
          <w:rFonts w:ascii="Times New Roman" w:hAnsi="Times New Roman"/>
          <w:b/>
          <w:i/>
          <w:color w:val="1F497D" w:themeColor="text2"/>
          <w:sz w:val="32"/>
          <w:szCs w:val="32"/>
        </w:rPr>
        <w:sym w:font="Wingdings" w:char="F0E0"/>
      </w:r>
      <w:r w:rsidRPr="000A3572">
        <w:rPr>
          <w:rFonts w:ascii="Times New Roman" w:hAnsi="Times New Roman"/>
          <w:b/>
          <w:i/>
          <w:color w:val="1F497D" w:themeColor="text2"/>
          <w:sz w:val="32"/>
          <w:szCs w:val="32"/>
        </w:rPr>
        <w:t>1000mg</w:t>
      </w:r>
    </w:p>
    <w:p w14:paraId="5F7AB0B4" w14:textId="77777777" w:rsidR="001D2A55" w:rsidRPr="000A3572" w:rsidRDefault="001D2A55" w:rsidP="001D2A55">
      <w:pPr>
        <w:pStyle w:val="ListParagraph"/>
        <w:numPr>
          <w:ilvl w:val="0"/>
          <w:numId w:val="16"/>
        </w:numPr>
        <w:tabs>
          <w:tab w:val="left" w:pos="-1260"/>
        </w:tabs>
        <w:rPr>
          <w:rFonts w:ascii="Times New Roman" w:hAnsi="Times New Roman"/>
          <w:b/>
          <w:i/>
          <w:color w:val="1F497D" w:themeColor="text2"/>
          <w:sz w:val="32"/>
          <w:szCs w:val="32"/>
        </w:rPr>
      </w:pPr>
      <w:r w:rsidRPr="000A3572">
        <w:rPr>
          <w:rFonts w:ascii="Times New Roman" w:hAnsi="Times New Roman"/>
          <w:b/>
          <w:i/>
          <w:color w:val="1F497D" w:themeColor="text2"/>
          <w:sz w:val="32"/>
          <w:szCs w:val="32"/>
        </w:rPr>
        <w:t>Over age 51</w:t>
      </w:r>
      <w:r w:rsidRPr="000A3572">
        <w:rPr>
          <w:rFonts w:ascii="Times New Roman" w:hAnsi="Times New Roman"/>
          <w:b/>
          <w:i/>
          <w:color w:val="1F497D" w:themeColor="text2"/>
          <w:sz w:val="32"/>
          <w:szCs w:val="32"/>
        </w:rPr>
        <w:sym w:font="Wingdings" w:char="F0E0"/>
      </w:r>
      <w:r w:rsidRPr="000A3572">
        <w:rPr>
          <w:rFonts w:ascii="Times New Roman" w:hAnsi="Times New Roman"/>
          <w:b/>
          <w:i/>
          <w:color w:val="1F497D" w:themeColor="text2"/>
          <w:sz w:val="32"/>
          <w:szCs w:val="32"/>
        </w:rPr>
        <w:t xml:space="preserve"> 1200mg</w:t>
      </w:r>
    </w:p>
    <w:p w14:paraId="00D9D5AB" w14:textId="77777777" w:rsidR="00177D42" w:rsidRPr="000A3572" w:rsidRDefault="00177D42" w:rsidP="00177D42">
      <w:pPr>
        <w:pStyle w:val="ListParagraph"/>
        <w:tabs>
          <w:tab w:val="left" w:pos="-1260"/>
        </w:tabs>
        <w:ind w:left="180"/>
        <w:rPr>
          <w:rFonts w:ascii="Times New Roman" w:hAnsi="Times New Roman"/>
          <w:b/>
          <w:color w:val="1F497D" w:themeColor="text2"/>
          <w:sz w:val="32"/>
          <w:szCs w:val="32"/>
        </w:rPr>
      </w:pPr>
    </w:p>
    <w:sectPr w:rsidR="00177D42" w:rsidRPr="000A3572" w:rsidSect="00177D42">
      <w:pgSz w:w="15840" w:h="12240" w:orient="landscape"/>
      <w:pgMar w:top="1440" w:right="1800" w:bottom="36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04717"/>
    <w:multiLevelType w:val="hybridMultilevel"/>
    <w:tmpl w:val="A408480C"/>
    <w:lvl w:ilvl="0" w:tplc="B240F6D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E3784"/>
    <w:multiLevelType w:val="hybridMultilevel"/>
    <w:tmpl w:val="1C78A8CA"/>
    <w:lvl w:ilvl="0" w:tplc="B240F6D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0B1511"/>
    <w:multiLevelType w:val="hybridMultilevel"/>
    <w:tmpl w:val="BD9EEE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F002F5"/>
    <w:multiLevelType w:val="hybridMultilevel"/>
    <w:tmpl w:val="51CA3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F07CD"/>
    <w:multiLevelType w:val="hybridMultilevel"/>
    <w:tmpl w:val="F46A2AD8"/>
    <w:lvl w:ilvl="0" w:tplc="04090009">
      <w:start w:val="1"/>
      <w:numFmt w:val="bullet"/>
      <w:lvlText w:val=""/>
      <w:lvlJc w:val="left"/>
      <w:pPr>
        <w:ind w:left="-54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5">
    <w:nsid w:val="161C5F00"/>
    <w:multiLevelType w:val="multilevel"/>
    <w:tmpl w:val="9022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8E0516"/>
    <w:multiLevelType w:val="multilevel"/>
    <w:tmpl w:val="9836D99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4C6E21"/>
    <w:multiLevelType w:val="hybridMultilevel"/>
    <w:tmpl w:val="8B72F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BA17BB"/>
    <w:multiLevelType w:val="hybridMultilevel"/>
    <w:tmpl w:val="11006FDA"/>
    <w:lvl w:ilvl="0" w:tplc="04090009">
      <w:start w:val="1"/>
      <w:numFmt w:val="bullet"/>
      <w:lvlText w:val="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>
    <w:nsid w:val="3FA5555E"/>
    <w:multiLevelType w:val="hybridMultilevel"/>
    <w:tmpl w:val="D45099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D34AB5"/>
    <w:multiLevelType w:val="hybridMultilevel"/>
    <w:tmpl w:val="90BC1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89495C"/>
    <w:multiLevelType w:val="hybridMultilevel"/>
    <w:tmpl w:val="31CE3120"/>
    <w:lvl w:ilvl="0" w:tplc="04090009">
      <w:start w:val="1"/>
      <w:numFmt w:val="bullet"/>
      <w:lvlText w:val=""/>
      <w:lvlJc w:val="left"/>
      <w:pPr>
        <w:ind w:left="-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2">
    <w:nsid w:val="4B3A247E"/>
    <w:multiLevelType w:val="hybridMultilevel"/>
    <w:tmpl w:val="782ED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6C26A2"/>
    <w:multiLevelType w:val="hybridMultilevel"/>
    <w:tmpl w:val="99CA42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244DFC"/>
    <w:multiLevelType w:val="hybridMultilevel"/>
    <w:tmpl w:val="FC364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21454C"/>
    <w:multiLevelType w:val="multilevel"/>
    <w:tmpl w:val="9836D99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802F11"/>
    <w:multiLevelType w:val="multilevel"/>
    <w:tmpl w:val="A408688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5C506A"/>
    <w:multiLevelType w:val="hybridMultilevel"/>
    <w:tmpl w:val="711E2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BE4F9D"/>
    <w:multiLevelType w:val="hybridMultilevel"/>
    <w:tmpl w:val="198C8F24"/>
    <w:lvl w:ilvl="0" w:tplc="B240F6D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085CE9"/>
    <w:multiLevelType w:val="hybridMultilevel"/>
    <w:tmpl w:val="4186FEF8"/>
    <w:lvl w:ilvl="0" w:tplc="04090009">
      <w:start w:val="1"/>
      <w:numFmt w:val="bullet"/>
      <w:lvlText w:val="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0">
    <w:nsid w:val="7F570E09"/>
    <w:multiLevelType w:val="hybridMultilevel"/>
    <w:tmpl w:val="29CCCA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18"/>
  </w:num>
  <w:num w:numId="5">
    <w:abstractNumId w:val="12"/>
  </w:num>
  <w:num w:numId="6">
    <w:abstractNumId w:val="3"/>
  </w:num>
  <w:num w:numId="7">
    <w:abstractNumId w:val="7"/>
  </w:num>
  <w:num w:numId="8">
    <w:abstractNumId w:val="10"/>
  </w:num>
  <w:num w:numId="9">
    <w:abstractNumId w:val="17"/>
  </w:num>
  <w:num w:numId="10">
    <w:abstractNumId w:val="20"/>
  </w:num>
  <w:num w:numId="11">
    <w:abstractNumId w:val="9"/>
  </w:num>
  <w:num w:numId="12">
    <w:abstractNumId w:val="13"/>
  </w:num>
  <w:num w:numId="13">
    <w:abstractNumId w:val="5"/>
  </w:num>
  <w:num w:numId="14">
    <w:abstractNumId w:val="16"/>
  </w:num>
  <w:num w:numId="15">
    <w:abstractNumId w:val="2"/>
  </w:num>
  <w:num w:numId="16">
    <w:abstractNumId w:val="19"/>
  </w:num>
  <w:num w:numId="17">
    <w:abstractNumId w:val="11"/>
  </w:num>
  <w:num w:numId="18">
    <w:abstractNumId w:val="8"/>
  </w:num>
  <w:num w:numId="19">
    <w:abstractNumId w:val="6"/>
  </w:num>
  <w:num w:numId="20">
    <w:abstractNumId w:val="1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472"/>
    <w:rsid w:val="000A3572"/>
    <w:rsid w:val="000D32C4"/>
    <w:rsid w:val="000D790B"/>
    <w:rsid w:val="001034C3"/>
    <w:rsid w:val="001122D3"/>
    <w:rsid w:val="0016115D"/>
    <w:rsid w:val="00177D42"/>
    <w:rsid w:val="00193329"/>
    <w:rsid w:val="001D2A55"/>
    <w:rsid w:val="001E7700"/>
    <w:rsid w:val="00232BAD"/>
    <w:rsid w:val="00331404"/>
    <w:rsid w:val="00376A4A"/>
    <w:rsid w:val="00384AA3"/>
    <w:rsid w:val="003B1241"/>
    <w:rsid w:val="003F21D0"/>
    <w:rsid w:val="00411577"/>
    <w:rsid w:val="00424B03"/>
    <w:rsid w:val="005347E9"/>
    <w:rsid w:val="005517DA"/>
    <w:rsid w:val="00577ADF"/>
    <w:rsid w:val="005C7027"/>
    <w:rsid w:val="005D1592"/>
    <w:rsid w:val="005F3764"/>
    <w:rsid w:val="006879C5"/>
    <w:rsid w:val="006F5E49"/>
    <w:rsid w:val="00780472"/>
    <w:rsid w:val="007F1B81"/>
    <w:rsid w:val="007F3225"/>
    <w:rsid w:val="00886B86"/>
    <w:rsid w:val="008E6A68"/>
    <w:rsid w:val="00964100"/>
    <w:rsid w:val="00A40F54"/>
    <w:rsid w:val="00A66835"/>
    <w:rsid w:val="00AD36B9"/>
    <w:rsid w:val="00AD3CA2"/>
    <w:rsid w:val="00AE4081"/>
    <w:rsid w:val="00B17E6C"/>
    <w:rsid w:val="00B40471"/>
    <w:rsid w:val="00B8705C"/>
    <w:rsid w:val="00B96A17"/>
    <w:rsid w:val="00BC3079"/>
    <w:rsid w:val="00C151FF"/>
    <w:rsid w:val="00D101B2"/>
    <w:rsid w:val="00D31EC6"/>
    <w:rsid w:val="00D454A5"/>
    <w:rsid w:val="00E72BAF"/>
    <w:rsid w:val="00FC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55E21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C307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qFormat/>
    <w:rsid w:val="00C8273A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rsid w:val="00A24EFE"/>
    <w:pPr>
      <w:spacing w:line="300" w:lineRule="atLeast"/>
      <w:jc w:val="both"/>
    </w:pPr>
    <w:rPr>
      <w:rFonts w:ascii="Helvetica" w:hAnsi="Helvetica"/>
      <w:color w:val="231F20"/>
      <w:sz w:val="20"/>
    </w:rPr>
  </w:style>
  <w:style w:type="paragraph" w:customStyle="1" w:styleId="CompanyNameHere02">
    <w:name w:val="Company Name Here 02"/>
    <w:basedOn w:val="Normal"/>
    <w:link w:val="CompanyNameHere02Char"/>
    <w:qFormat/>
    <w:rsid w:val="00193329"/>
    <w:rPr>
      <w:rFonts w:ascii="Arial" w:hAnsi="Arial"/>
      <w:b/>
      <w:color w:val="FFFFFF"/>
      <w:sz w:val="22"/>
    </w:rPr>
  </w:style>
  <w:style w:type="paragraph" w:customStyle="1" w:styleId="PhotoBox">
    <w:name w:val="Photo Box"/>
    <w:basedOn w:val="Normal"/>
    <w:rsid w:val="0016115D"/>
    <w:pPr>
      <w:spacing w:line="300" w:lineRule="atLeast"/>
      <w:jc w:val="center"/>
    </w:pPr>
    <w:rPr>
      <w:rFonts w:ascii="Arial" w:hAnsi="Arial"/>
      <w:color w:val="000000"/>
      <w:sz w:val="20"/>
    </w:rPr>
  </w:style>
  <w:style w:type="paragraph" w:styleId="ListParagraph">
    <w:name w:val="List Paragraph"/>
    <w:basedOn w:val="Normal"/>
    <w:uiPriority w:val="34"/>
    <w:qFormat/>
    <w:rsid w:val="006F5E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ompanyNameHere02Char">
    <w:name w:val="Company Name Here 02 Char"/>
    <w:basedOn w:val="DefaultParagraphFont"/>
    <w:link w:val="CompanyNameHere02"/>
    <w:rsid w:val="00193329"/>
    <w:rPr>
      <w:rFonts w:ascii="Arial" w:hAnsi="Arial"/>
      <w:b/>
      <w:color w:val="FFFFFF"/>
      <w:sz w:val="22"/>
      <w:szCs w:val="24"/>
    </w:rPr>
  </w:style>
  <w:style w:type="paragraph" w:customStyle="1" w:styleId="MonthDayYear">
    <w:name w:val="Month Day Year"/>
    <w:basedOn w:val="Normal"/>
    <w:rsid w:val="00A24EFE"/>
    <w:pPr>
      <w:spacing w:line="240" w:lineRule="atLeast"/>
      <w:jc w:val="right"/>
    </w:pPr>
    <w:rPr>
      <w:rFonts w:ascii="Helvetica" w:hAnsi="Helvetica"/>
      <w:b/>
      <w:color w:val="231F20"/>
      <w:sz w:val="20"/>
    </w:rPr>
  </w:style>
  <w:style w:type="paragraph" w:customStyle="1" w:styleId="Headline2">
    <w:name w:val="Headline2"/>
    <w:basedOn w:val="HEADLINE"/>
    <w:rsid w:val="0016115D"/>
    <w:pPr>
      <w:jc w:val="left"/>
    </w:pPr>
    <w:rPr>
      <w:sz w:val="36"/>
    </w:rPr>
  </w:style>
  <w:style w:type="paragraph" w:customStyle="1" w:styleId="CompanyNameLogo">
    <w:name w:val="Company Name / Logo"/>
    <w:basedOn w:val="Normal"/>
    <w:rsid w:val="00A24EFE"/>
    <w:pPr>
      <w:spacing w:line="300" w:lineRule="atLeast"/>
      <w:jc w:val="center"/>
    </w:pPr>
    <w:rPr>
      <w:rFonts w:ascii="Helvetica" w:hAnsi="Helvetica"/>
      <w:b/>
      <w:smallCaps/>
      <w:color w:val="231F20"/>
      <w:sz w:val="22"/>
    </w:rPr>
  </w:style>
  <w:style w:type="paragraph" w:customStyle="1" w:styleId="Address">
    <w:name w:val="Address"/>
    <w:basedOn w:val="Normal"/>
    <w:rsid w:val="00E72BAF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Arial" w:hAnsi="Arial"/>
      <w:color w:val="FFFFFF"/>
      <w:sz w:val="16"/>
      <w:szCs w:val="16"/>
    </w:rPr>
  </w:style>
  <w:style w:type="paragraph" w:customStyle="1" w:styleId="CompanyNameHeader">
    <w:name w:val="Company Name Header"/>
    <w:basedOn w:val="CompanyNameLogo"/>
    <w:rsid w:val="00A24EFE"/>
    <w:pPr>
      <w:jc w:val="left"/>
    </w:pPr>
    <w:rPr>
      <w:sz w:val="20"/>
    </w:rPr>
  </w:style>
  <w:style w:type="paragraph" w:customStyle="1" w:styleId="CompanyNameHere01">
    <w:name w:val="Company Name Here 01"/>
    <w:basedOn w:val="HEADLINE"/>
    <w:rsid w:val="00E72BAF"/>
    <w:pPr>
      <w:jc w:val="left"/>
    </w:pPr>
  </w:style>
  <w:style w:type="paragraph" w:customStyle="1" w:styleId="HEADLINE">
    <w:name w:val="HEADLINE"/>
    <w:basedOn w:val="Normal"/>
    <w:rsid w:val="00E72BAF"/>
    <w:pPr>
      <w:jc w:val="center"/>
    </w:pPr>
    <w:rPr>
      <w:rFonts w:ascii="Arial" w:hAnsi="Arial"/>
      <w:b/>
      <w:color w:val="FFFFFF"/>
    </w:rPr>
  </w:style>
  <w:style w:type="paragraph" w:customStyle="1" w:styleId="SUBHEAD">
    <w:name w:val="SUBHEAD"/>
    <w:basedOn w:val="Normal"/>
    <w:rsid w:val="0016115D"/>
    <w:pPr>
      <w:spacing w:after="120"/>
    </w:pPr>
    <w:rPr>
      <w:rFonts w:ascii="Arial" w:hAnsi="Arial"/>
      <w:b/>
      <w:color w:val="808080"/>
      <w:sz w:val="30"/>
    </w:rPr>
  </w:style>
  <w:style w:type="paragraph" w:customStyle="1" w:styleId="BodyCopy">
    <w:name w:val="Body_Copy"/>
    <w:basedOn w:val="Normal"/>
    <w:rsid w:val="0016115D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color w:val="939598"/>
      <w:sz w:val="18"/>
      <w:szCs w:val="16"/>
    </w:rPr>
  </w:style>
  <w:style w:type="paragraph" w:customStyle="1" w:styleId="BULLETPOINTS">
    <w:name w:val="BULLETPOINTS"/>
    <w:basedOn w:val="Normal"/>
    <w:rsid w:val="00E72BAF"/>
    <w:rPr>
      <w:rFonts w:ascii="Arial" w:hAnsi="Arial"/>
      <w:color w:val="FFFFFF"/>
    </w:rPr>
  </w:style>
  <w:style w:type="paragraph" w:customStyle="1" w:styleId="NoParagraphStyle">
    <w:name w:val="[No Paragraph Style]"/>
    <w:rsid w:val="008E2C1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customStyle="1" w:styleId="PULLQUOTE">
    <w:name w:val="PULL QUOTE"/>
    <w:basedOn w:val="SUBHEAD"/>
    <w:rsid w:val="00E40886"/>
    <w:pPr>
      <w:spacing w:after="0" w:line="340" w:lineRule="atLeast"/>
      <w:jc w:val="center"/>
    </w:pPr>
    <w:rPr>
      <w:sz w:val="26"/>
    </w:rPr>
  </w:style>
  <w:style w:type="paragraph" w:customStyle="1" w:styleId="Byline">
    <w:name w:val="Byline"/>
    <w:basedOn w:val="Normal"/>
    <w:rsid w:val="00E72BAF"/>
    <w:pPr>
      <w:spacing w:line="180" w:lineRule="atLeast"/>
    </w:pPr>
    <w:rPr>
      <w:rFonts w:ascii="Arial" w:hAnsi="Arial"/>
      <w:b/>
      <w:color w:val="80808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0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BC30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BC3079"/>
    <w:pPr>
      <w:spacing w:before="100" w:beforeAutospacing="1" w:after="100" w:afterAutospacing="1"/>
    </w:pPr>
  </w:style>
  <w:style w:type="character" w:customStyle="1" w:styleId="step-desc">
    <w:name w:val="step-desc"/>
    <w:basedOn w:val="DefaultParagraphFont"/>
    <w:rsid w:val="00232BAD"/>
  </w:style>
  <w:style w:type="character" w:customStyle="1" w:styleId="step-num">
    <w:name w:val="step-num"/>
    <w:basedOn w:val="DefaultParagraphFont"/>
    <w:rsid w:val="00232BAD"/>
  </w:style>
  <w:style w:type="table" w:styleId="TableGrid">
    <w:name w:val="Table Grid"/>
    <w:basedOn w:val="TableNormal"/>
    <w:uiPriority w:val="59"/>
    <w:rsid w:val="008E6A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C307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qFormat/>
    <w:rsid w:val="00C8273A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rsid w:val="00A24EFE"/>
    <w:pPr>
      <w:spacing w:line="300" w:lineRule="atLeast"/>
      <w:jc w:val="both"/>
    </w:pPr>
    <w:rPr>
      <w:rFonts w:ascii="Helvetica" w:hAnsi="Helvetica"/>
      <w:color w:val="231F20"/>
      <w:sz w:val="20"/>
    </w:rPr>
  </w:style>
  <w:style w:type="paragraph" w:customStyle="1" w:styleId="CompanyNameHere02">
    <w:name w:val="Company Name Here 02"/>
    <w:basedOn w:val="Normal"/>
    <w:link w:val="CompanyNameHere02Char"/>
    <w:qFormat/>
    <w:rsid w:val="00193329"/>
    <w:rPr>
      <w:rFonts w:ascii="Arial" w:hAnsi="Arial"/>
      <w:b/>
      <w:color w:val="FFFFFF"/>
      <w:sz w:val="22"/>
    </w:rPr>
  </w:style>
  <w:style w:type="paragraph" w:customStyle="1" w:styleId="PhotoBox">
    <w:name w:val="Photo Box"/>
    <w:basedOn w:val="Normal"/>
    <w:rsid w:val="0016115D"/>
    <w:pPr>
      <w:spacing w:line="300" w:lineRule="atLeast"/>
      <w:jc w:val="center"/>
    </w:pPr>
    <w:rPr>
      <w:rFonts w:ascii="Arial" w:hAnsi="Arial"/>
      <w:color w:val="000000"/>
      <w:sz w:val="20"/>
    </w:rPr>
  </w:style>
  <w:style w:type="paragraph" w:styleId="ListParagraph">
    <w:name w:val="List Paragraph"/>
    <w:basedOn w:val="Normal"/>
    <w:uiPriority w:val="34"/>
    <w:qFormat/>
    <w:rsid w:val="006F5E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ompanyNameHere02Char">
    <w:name w:val="Company Name Here 02 Char"/>
    <w:basedOn w:val="DefaultParagraphFont"/>
    <w:link w:val="CompanyNameHere02"/>
    <w:rsid w:val="00193329"/>
    <w:rPr>
      <w:rFonts w:ascii="Arial" w:hAnsi="Arial"/>
      <w:b/>
      <w:color w:val="FFFFFF"/>
      <w:sz w:val="22"/>
      <w:szCs w:val="24"/>
    </w:rPr>
  </w:style>
  <w:style w:type="paragraph" w:customStyle="1" w:styleId="MonthDayYear">
    <w:name w:val="Month Day Year"/>
    <w:basedOn w:val="Normal"/>
    <w:rsid w:val="00A24EFE"/>
    <w:pPr>
      <w:spacing w:line="240" w:lineRule="atLeast"/>
      <w:jc w:val="right"/>
    </w:pPr>
    <w:rPr>
      <w:rFonts w:ascii="Helvetica" w:hAnsi="Helvetica"/>
      <w:b/>
      <w:color w:val="231F20"/>
      <w:sz w:val="20"/>
    </w:rPr>
  </w:style>
  <w:style w:type="paragraph" w:customStyle="1" w:styleId="Headline2">
    <w:name w:val="Headline2"/>
    <w:basedOn w:val="HEADLINE"/>
    <w:rsid w:val="0016115D"/>
    <w:pPr>
      <w:jc w:val="left"/>
    </w:pPr>
    <w:rPr>
      <w:sz w:val="36"/>
    </w:rPr>
  </w:style>
  <w:style w:type="paragraph" w:customStyle="1" w:styleId="CompanyNameLogo">
    <w:name w:val="Company Name / Logo"/>
    <w:basedOn w:val="Normal"/>
    <w:rsid w:val="00A24EFE"/>
    <w:pPr>
      <w:spacing w:line="300" w:lineRule="atLeast"/>
      <w:jc w:val="center"/>
    </w:pPr>
    <w:rPr>
      <w:rFonts w:ascii="Helvetica" w:hAnsi="Helvetica"/>
      <w:b/>
      <w:smallCaps/>
      <w:color w:val="231F20"/>
      <w:sz w:val="22"/>
    </w:rPr>
  </w:style>
  <w:style w:type="paragraph" w:customStyle="1" w:styleId="Address">
    <w:name w:val="Address"/>
    <w:basedOn w:val="Normal"/>
    <w:rsid w:val="00E72BAF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Arial" w:hAnsi="Arial"/>
      <w:color w:val="FFFFFF"/>
      <w:sz w:val="16"/>
      <w:szCs w:val="16"/>
    </w:rPr>
  </w:style>
  <w:style w:type="paragraph" w:customStyle="1" w:styleId="CompanyNameHeader">
    <w:name w:val="Company Name Header"/>
    <w:basedOn w:val="CompanyNameLogo"/>
    <w:rsid w:val="00A24EFE"/>
    <w:pPr>
      <w:jc w:val="left"/>
    </w:pPr>
    <w:rPr>
      <w:sz w:val="20"/>
    </w:rPr>
  </w:style>
  <w:style w:type="paragraph" w:customStyle="1" w:styleId="CompanyNameHere01">
    <w:name w:val="Company Name Here 01"/>
    <w:basedOn w:val="HEADLINE"/>
    <w:rsid w:val="00E72BAF"/>
    <w:pPr>
      <w:jc w:val="left"/>
    </w:pPr>
  </w:style>
  <w:style w:type="paragraph" w:customStyle="1" w:styleId="HEADLINE">
    <w:name w:val="HEADLINE"/>
    <w:basedOn w:val="Normal"/>
    <w:rsid w:val="00E72BAF"/>
    <w:pPr>
      <w:jc w:val="center"/>
    </w:pPr>
    <w:rPr>
      <w:rFonts w:ascii="Arial" w:hAnsi="Arial"/>
      <w:b/>
      <w:color w:val="FFFFFF"/>
    </w:rPr>
  </w:style>
  <w:style w:type="paragraph" w:customStyle="1" w:styleId="SUBHEAD">
    <w:name w:val="SUBHEAD"/>
    <w:basedOn w:val="Normal"/>
    <w:rsid w:val="0016115D"/>
    <w:pPr>
      <w:spacing w:after="120"/>
    </w:pPr>
    <w:rPr>
      <w:rFonts w:ascii="Arial" w:hAnsi="Arial"/>
      <w:b/>
      <w:color w:val="808080"/>
      <w:sz w:val="30"/>
    </w:rPr>
  </w:style>
  <w:style w:type="paragraph" w:customStyle="1" w:styleId="BodyCopy">
    <w:name w:val="Body_Copy"/>
    <w:basedOn w:val="Normal"/>
    <w:rsid w:val="0016115D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color w:val="939598"/>
      <w:sz w:val="18"/>
      <w:szCs w:val="16"/>
    </w:rPr>
  </w:style>
  <w:style w:type="paragraph" w:customStyle="1" w:styleId="BULLETPOINTS">
    <w:name w:val="BULLETPOINTS"/>
    <w:basedOn w:val="Normal"/>
    <w:rsid w:val="00E72BAF"/>
    <w:rPr>
      <w:rFonts w:ascii="Arial" w:hAnsi="Arial"/>
      <w:color w:val="FFFFFF"/>
    </w:rPr>
  </w:style>
  <w:style w:type="paragraph" w:customStyle="1" w:styleId="NoParagraphStyle">
    <w:name w:val="[No Paragraph Style]"/>
    <w:rsid w:val="008E2C1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customStyle="1" w:styleId="PULLQUOTE">
    <w:name w:val="PULL QUOTE"/>
    <w:basedOn w:val="SUBHEAD"/>
    <w:rsid w:val="00E40886"/>
    <w:pPr>
      <w:spacing w:after="0" w:line="340" w:lineRule="atLeast"/>
      <w:jc w:val="center"/>
    </w:pPr>
    <w:rPr>
      <w:sz w:val="26"/>
    </w:rPr>
  </w:style>
  <w:style w:type="paragraph" w:customStyle="1" w:styleId="Byline">
    <w:name w:val="Byline"/>
    <w:basedOn w:val="Normal"/>
    <w:rsid w:val="00E72BAF"/>
    <w:pPr>
      <w:spacing w:line="180" w:lineRule="atLeast"/>
    </w:pPr>
    <w:rPr>
      <w:rFonts w:ascii="Arial" w:hAnsi="Arial"/>
      <w:b/>
      <w:color w:val="80808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0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BC30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BC3079"/>
    <w:pPr>
      <w:spacing w:before="100" w:beforeAutospacing="1" w:after="100" w:afterAutospacing="1"/>
    </w:pPr>
  </w:style>
  <w:style w:type="character" w:customStyle="1" w:styleId="step-desc">
    <w:name w:val="step-desc"/>
    <w:basedOn w:val="DefaultParagraphFont"/>
    <w:rsid w:val="00232BAD"/>
  </w:style>
  <w:style w:type="character" w:customStyle="1" w:styleId="step-num">
    <w:name w:val="step-num"/>
    <w:basedOn w:val="DefaultParagraphFont"/>
    <w:rsid w:val="00232BAD"/>
  </w:style>
  <w:style w:type="table" w:styleId="TableGrid">
    <w:name w:val="Table Grid"/>
    <w:basedOn w:val="TableNormal"/>
    <w:uiPriority w:val="59"/>
    <w:rsid w:val="008E6A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4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6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5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wmf"/><Relationship Id="rId7" Type="http://schemas.openxmlformats.org/officeDocument/2006/relationships/image" Target="media/image10.wmf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elle%20Morris\AppData\Roaming\Microsoft\Templates\HP_ModernElegance_Brochure_TP1037944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\Users\Janelle Morris\AppData\Roaming\Microsoft\Templates\HP_ModernElegance_Brochure_TP10379440.dot</Template>
  <TotalTime>2</TotalTime>
  <Pages>2</Pages>
  <Words>44</Words>
  <Characters>253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Morris</dc:creator>
  <cp:keywords/>
  <dc:description/>
  <cp:lastModifiedBy>Amanda Gerson</cp:lastModifiedBy>
  <cp:revision>3</cp:revision>
  <cp:lastPrinted>2012-04-23T16:32:00Z</cp:lastPrinted>
  <dcterms:created xsi:type="dcterms:W3CDTF">2013-10-01T01:50:00Z</dcterms:created>
  <dcterms:modified xsi:type="dcterms:W3CDTF">2014-03-11T19:44:00Z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TC103794409990</vt:lpwstr>
  </property>
</Properties>
</file>